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1B5390C8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1925ECCA" w14:textId="10CE550D" w:rsidR="004B7E44" w:rsidRDefault="00977656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CBDEBE" wp14:editId="68FB6E96">
                      <wp:extent cx="5138420" cy="796290"/>
                      <wp:effectExtent l="3810" t="0" r="1270" b="0"/>
                      <wp:docPr id="1545187655" name="Casella di tes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8420" cy="796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F3F860" w14:textId="1D250AEB" w:rsidR="004B7E44" w:rsidRPr="004B7E44" w:rsidRDefault="00ED4BD1" w:rsidP="004B7E44">
                                  <w:pPr>
                                    <w:pStyle w:val="Titolo"/>
                                  </w:pPr>
                                  <w:r>
                                    <w:rPr>
                                      <w:lang w:bidi="it-IT"/>
                                    </w:rPr>
                                    <w:t>NUOVO B2B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8CBDE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8" o:spid="_x0000_s1026" type="#_x0000_t202" style="width:404.6pt;height:6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" filled="f" stroked="f" strokeweight=".5pt">
                      <v:textbox>
                        <w:txbxContent>
                          <w:p w14:paraId="4BF3F860" w14:textId="1D250AEB" w:rsidR="004B7E44" w:rsidRPr="004B7E44" w:rsidRDefault="00ED4BD1" w:rsidP="004B7E44">
                            <w:pPr>
                              <w:pStyle w:val="Titolo"/>
                            </w:pPr>
                            <w:r>
                              <w:rPr>
                                <w:lang w:bidi="it-IT"/>
                              </w:rPr>
                              <w:t>NUOVO B2B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EF9D394" w14:textId="10630D77" w:rsidR="004B7E44" w:rsidRDefault="00977656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5B06E3" wp14:editId="1A92E4DF">
                      <wp:extent cx="785495" cy="635"/>
                      <wp:effectExtent l="41910" t="40005" r="39370" b="45085"/>
                      <wp:docPr id="1696355479" name="Connettore diritto 5" descr="separatore di tes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5495" cy="635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89D1FA4" id="Connettore diritto 5" o:spid="_x0000_s1026" alt="separatore di tes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3136B892" w14:textId="1E936128" w:rsidR="004B7E44" w:rsidRDefault="00977656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568446" wp14:editId="2A15BA28">
                      <wp:extent cx="4241165" cy="1267460"/>
                      <wp:effectExtent l="3810" t="2540" r="3175" b="0"/>
                      <wp:docPr id="237975584" name="Casella di tes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165" cy="1267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9778E5" w14:textId="32B8CBFA" w:rsidR="00ED4BD1" w:rsidRPr="005D4C93" w:rsidRDefault="00ED4BD1" w:rsidP="004B7E44">
                                  <w:pPr>
                                    <w:pStyle w:val="Sottotitolo"/>
                                    <w:rPr>
                                      <w:lang w:bidi="it-IT"/>
                                    </w:rPr>
                                  </w:pPr>
                                  <w:r w:rsidRPr="005D4C93">
                                    <w:rPr>
                                      <w:lang w:bidi="it-IT"/>
                                    </w:rPr>
                                    <w:t xml:space="preserve">Istruzioni </w:t>
                                  </w:r>
                                  <w:r w:rsidR="004F118B" w:rsidRPr="005D4C93">
                                    <w:rPr>
                                      <w:lang w:bidi="it-IT"/>
                                    </w:rPr>
                                    <w:t>uso</w:t>
                                  </w:r>
                                </w:p>
                                <w:p w14:paraId="4A2744CC" w14:textId="5EF50037" w:rsidR="004B7E44" w:rsidRPr="004B7E44" w:rsidRDefault="004A1069" w:rsidP="004B7E44">
                                  <w:pPr>
                                    <w:pStyle w:val="Sottotitolo"/>
                                  </w:pPr>
                                  <w:r>
                                    <w:rPr>
                                      <w:lang w:bidi="it-IT"/>
                                    </w:rPr>
                                    <w:t>AGENTI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568446" id="Casella di testo 3" o:spid="_x0000_s1027" type="#_x0000_t202" style="width:333.95pt;height:9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" filled="f" stroked="f" strokeweight=".5pt">
                      <v:textbox>
                        <w:txbxContent>
                          <w:p w14:paraId="3D9778E5" w14:textId="32B8CBFA" w:rsidR="00ED4BD1" w:rsidRPr="005D4C93" w:rsidRDefault="00ED4BD1" w:rsidP="004B7E44">
                            <w:pPr>
                              <w:pStyle w:val="Sottotitolo"/>
                              <w:rPr>
                                <w:lang w:bidi="it-IT"/>
                              </w:rPr>
                            </w:pPr>
                            <w:r w:rsidRPr="005D4C93">
                              <w:rPr>
                                <w:lang w:bidi="it-IT"/>
                              </w:rPr>
                              <w:t xml:space="preserve">Istruzioni </w:t>
                            </w:r>
                            <w:r w:rsidR="004F118B" w:rsidRPr="005D4C93">
                              <w:rPr>
                                <w:lang w:bidi="it-IT"/>
                              </w:rPr>
                              <w:t>uso</w:t>
                            </w:r>
                          </w:p>
                          <w:p w14:paraId="4A2744CC" w14:textId="5EF50037" w:rsidR="004B7E44" w:rsidRPr="004B7E44" w:rsidRDefault="004A1069" w:rsidP="004B7E44">
                            <w:pPr>
                              <w:pStyle w:val="Sottotitolo"/>
                            </w:pPr>
                            <w:r>
                              <w:rPr>
                                <w:lang w:bidi="it-IT"/>
                              </w:rPr>
                              <w:t>AGENTI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68A91C64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61707" w14:textId="6C5A0C4A" w:rsidR="004B7E44" w:rsidRDefault="00977656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9CE9E6" wp14:editId="3E9EC78C">
                      <wp:extent cx="2842260" cy="469265"/>
                      <wp:effectExtent l="3810" t="3810" r="1905" b="3175"/>
                      <wp:docPr id="1418337209" name="Casella di tes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2260" cy="469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29D8B5" w14:textId="4DDAE1D9" w:rsidR="00127CCE" w:rsidRPr="004B7E44" w:rsidRDefault="00127CCE" w:rsidP="00127CCE">
                                  <w:pPr>
                                    <w:pStyle w:val="Titolo1"/>
                                  </w:pPr>
                                  <w:r w:rsidRPr="00904E53">
                                    <w:rPr>
                                      <w:lang w:bidi="it-IT"/>
                                    </w:rPr>
                                    <w:t>L</w:t>
                                  </w:r>
                                  <w:r w:rsidR="004A1069">
                                    <w:rPr>
                                      <w:lang w:bidi="it-IT"/>
                                    </w:rPr>
                                    <w:t>avorwash S.p.A.</w:t>
                                  </w:r>
                                </w:p>
                                <w:p w14:paraId="5B99F933" w14:textId="64753973" w:rsidR="004B7E44" w:rsidRPr="004B7E44" w:rsidRDefault="004B7E44" w:rsidP="004B7E44">
                                  <w:pPr>
                                    <w:pStyle w:val="Titolo1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9CE9E6" id="Casella di testo 6" o:spid="_x0000_s1028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" filled="f" stroked="f" strokeweight=".5pt">
                      <v:textbox>
                        <w:txbxContent>
                          <w:p w14:paraId="0029D8B5" w14:textId="4DDAE1D9" w:rsidR="00127CCE" w:rsidRPr="004B7E44" w:rsidRDefault="00127CCE" w:rsidP="00127CCE">
                            <w:pPr>
                              <w:pStyle w:val="Titolo1"/>
                            </w:pPr>
                            <w:r w:rsidRPr="00904E53">
                              <w:rPr>
                                <w:lang w:bidi="it-IT"/>
                              </w:rPr>
                              <w:t>L</w:t>
                            </w:r>
                            <w:r w:rsidR="004A1069">
                              <w:rPr>
                                <w:lang w:bidi="it-IT"/>
                              </w:rPr>
                              <w:t>avorwash S.p.A.</w:t>
                            </w:r>
                          </w:p>
                          <w:p w14:paraId="5B99F933" w14:textId="64753973" w:rsidR="004B7E44" w:rsidRPr="004B7E44" w:rsidRDefault="004B7E44" w:rsidP="004B7E44">
                            <w:pPr>
                              <w:pStyle w:val="Titolo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90E6798" w14:textId="7C8F6DEE" w:rsidR="004B7E44" w:rsidRDefault="00977656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B7A016C" wp14:editId="3DA1A04D">
                      <wp:extent cx="2524125" cy="605155"/>
                      <wp:effectExtent l="3810" t="0" r="0" b="0"/>
                      <wp:docPr id="113635696" name="Casella di tes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605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D5612D" w14:textId="7086B6A8" w:rsidR="004B7E44" w:rsidRPr="004B7E44" w:rsidRDefault="004B7E44" w:rsidP="004B7E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7A016C" id="Casella di testo 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" filled="f" stroked="f" strokeweight=".5pt">
                      <v:textbox>
                        <w:txbxContent>
                          <w:p w14:paraId="79D5612D" w14:textId="7086B6A8" w:rsidR="004B7E44" w:rsidRPr="004B7E44" w:rsidRDefault="004B7E44" w:rsidP="004B7E4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76E0B8" wp14:editId="55AFFACE">
                      <wp:extent cx="2214880" cy="605155"/>
                      <wp:effectExtent l="3810" t="0" r="635" b="0"/>
                      <wp:docPr id="853321573" name="Casella di test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4880" cy="605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F689D2" w14:textId="250307A3" w:rsidR="004B7E44" w:rsidRPr="004B7E44" w:rsidRDefault="004B7E44" w:rsidP="004B7E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76E0B8" id="Casella di testo 10" o:spid="_x0000_s1030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" filled="f" stroked="f" strokeweight=".5pt">
                      <v:textbox>
                        <w:txbxContent>
                          <w:p w14:paraId="41F689D2" w14:textId="250307A3" w:rsidR="004B7E44" w:rsidRPr="004B7E44" w:rsidRDefault="004B7E44" w:rsidP="004B7E4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AB310EE" w14:textId="198CAF01" w:rsidR="004B7E44" w:rsidRDefault="000564D7" w:rsidP="00ED4BD1">
      <w:pPr>
        <w:tabs>
          <w:tab w:val="left" w:pos="6855"/>
        </w:tabs>
      </w:pPr>
      <w:r>
        <w:rPr>
          <w:noProof/>
        </w:rPr>
        <w:drawing>
          <wp:anchor distT="0" distB="0" distL="114300" distR="114300" simplePos="0" relativeHeight="251658259" behindDoc="1" locked="0" layoutInCell="1" allowOverlap="1" wp14:anchorId="400BA28D" wp14:editId="17B289C4">
            <wp:simplePos x="0" y="0"/>
            <wp:positionH relativeFrom="column">
              <wp:posOffset>-465932</wp:posOffset>
            </wp:positionH>
            <wp:positionV relativeFrom="paragraph">
              <wp:posOffset>-461106</wp:posOffset>
            </wp:positionV>
            <wp:extent cx="7667807" cy="10838026"/>
            <wp:effectExtent l="0" t="0" r="0" b="0"/>
            <wp:wrapNone/>
            <wp:docPr id="184808949" name="Immagine 184808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8949" name="Immagin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807" cy="10838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D1">
        <w:tab/>
      </w:r>
    </w:p>
    <w:p w14:paraId="029D43D2" w14:textId="45228BB6" w:rsidR="004B7E44" w:rsidRDefault="000564D7">
      <w:pPr>
        <w:spacing w:after="200"/>
      </w:pPr>
      <w:r w:rsidRPr="003239A3">
        <w:rPr>
          <w:noProof/>
          <w:lang w:bidi="it-IT"/>
        </w:rPr>
        <w:drawing>
          <wp:anchor distT="0" distB="0" distL="114300" distR="114300" simplePos="0" relativeHeight="251658260" behindDoc="1" locked="0" layoutInCell="1" allowOverlap="1" wp14:anchorId="1DF8A57F" wp14:editId="0A2ACD5D">
            <wp:simplePos x="0" y="0"/>
            <wp:positionH relativeFrom="column">
              <wp:posOffset>-465455</wp:posOffset>
            </wp:positionH>
            <wp:positionV relativeFrom="paragraph">
              <wp:posOffset>1674023</wp:posOffset>
            </wp:positionV>
            <wp:extent cx="4820928" cy="4815946"/>
            <wp:effectExtent l="0" t="0" r="0" b="0"/>
            <wp:wrapNone/>
            <wp:docPr id="1847760478" name="Immagine 184776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60478" name=""/>
                    <pic:cNvPicPr/>
                  </pic:nvPicPr>
                  <pic:blipFill>
                    <a:blip r:embed="rId12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8" cy="48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44">
        <w:rPr>
          <w:lang w:bidi="it-IT"/>
        </w:rPr>
        <w:br w:type="page"/>
      </w:r>
    </w:p>
    <w:p w14:paraId="24EA2870" w14:textId="27F5D69F" w:rsidR="000450F6" w:rsidRDefault="000450F6" w:rsidP="00ED4BD1">
      <w:pPr>
        <w:pStyle w:val="Titolo2"/>
        <w:spacing w:after="500"/>
      </w:pPr>
      <w:r>
        <w:lastRenderedPageBreak/>
        <w:t>INDICE/SOMMARIO</w:t>
      </w:r>
    </w:p>
    <w:p w14:paraId="28FEC2BC" w14:textId="7D198824" w:rsidR="000450F6" w:rsidRPr="00F90926" w:rsidRDefault="00977656" w:rsidP="000450F6">
      <w:pPr>
        <w:pStyle w:val="Titolo2"/>
        <w:numPr>
          <w:ilvl w:val="0"/>
          <w:numId w:val="3"/>
        </w:numPr>
        <w:spacing w:after="500"/>
      </w:pPr>
      <w:hyperlink w:anchor="_Capitolo__2:Inserire" w:history="1">
        <w:r w:rsidR="006023E1">
          <w:rPr>
            <w:rStyle w:val="Collegamentoipertestuale"/>
            <w:color w:val="auto"/>
          </w:rPr>
          <w:t>1</w:t>
        </w:r>
        <w:r w:rsidR="000450F6" w:rsidRPr="00F90926">
          <w:rPr>
            <w:rStyle w:val="Collegamentoipertestuale"/>
            <w:color w:val="auto"/>
          </w:rPr>
          <w:t>:  Inseri</w:t>
        </w:r>
        <w:r w:rsidR="00073FC3">
          <w:rPr>
            <w:rStyle w:val="Collegamentoipertestuale"/>
            <w:color w:val="auto"/>
          </w:rPr>
          <w:t>mento</w:t>
        </w:r>
        <w:r w:rsidR="000450F6" w:rsidRPr="00F90926">
          <w:rPr>
            <w:rStyle w:val="Collegamentoipertestuale"/>
            <w:color w:val="auto"/>
          </w:rPr>
          <w:t xml:space="preserve"> ordine cliente su B2B</w:t>
        </w:r>
      </w:hyperlink>
    </w:p>
    <w:bookmarkStart w:id="0" w:name="_Hlk153581864"/>
    <w:p w14:paraId="6012F8B0" w14:textId="2FFA6F63" w:rsidR="000450F6" w:rsidRPr="00F90926" w:rsidRDefault="00F90926" w:rsidP="003A3D54">
      <w:pPr>
        <w:pStyle w:val="Titolo2"/>
        <w:numPr>
          <w:ilvl w:val="0"/>
          <w:numId w:val="3"/>
        </w:numPr>
        <w:spacing w:after="500"/>
      </w:pPr>
      <w:r w:rsidRPr="00F90926">
        <w:fldChar w:fldCharType="begin"/>
      </w:r>
      <w:r w:rsidRPr="00F90926">
        <w:instrText>HYPERLINK  \l "_Capitolo__3:"</w:instrText>
      </w:r>
      <w:r w:rsidRPr="00F90926">
        <w:fldChar w:fldCharType="separate"/>
      </w:r>
      <w:r w:rsidR="006023E1">
        <w:rPr>
          <w:rStyle w:val="Collegamentoipertestuale"/>
          <w:color w:val="auto"/>
        </w:rPr>
        <w:t>2</w:t>
      </w:r>
      <w:r w:rsidR="003A3D54" w:rsidRPr="00F90926">
        <w:rPr>
          <w:rStyle w:val="Collegamentoipertestuale"/>
          <w:color w:val="auto"/>
        </w:rPr>
        <w:t xml:space="preserve">: </w:t>
      </w:r>
      <w:bookmarkEnd w:id="0"/>
      <w:r w:rsidR="003A3D54" w:rsidRPr="00F90926">
        <w:rPr>
          <w:rStyle w:val="Collegamentoipertestuale"/>
          <w:color w:val="auto"/>
        </w:rPr>
        <w:t xml:space="preserve"> A</w:t>
      </w:r>
      <w:r w:rsidR="00F45A21" w:rsidRPr="00F90926">
        <w:rPr>
          <w:rStyle w:val="Collegamentoipertestuale"/>
          <w:color w:val="auto"/>
        </w:rPr>
        <w:t>ltri</w:t>
      </w:r>
      <w:r w:rsidR="003A3D54" w:rsidRPr="00F90926">
        <w:rPr>
          <w:rStyle w:val="Collegamentoipertestuale"/>
          <w:color w:val="auto"/>
        </w:rPr>
        <w:t xml:space="preserve"> </w:t>
      </w:r>
      <w:r w:rsidR="00F45A21" w:rsidRPr="00F90926">
        <w:rPr>
          <w:rStyle w:val="Collegamentoipertestuale"/>
          <w:color w:val="auto"/>
        </w:rPr>
        <w:t>metodi</w:t>
      </w:r>
      <w:r w:rsidR="003A3D54" w:rsidRPr="00F90926">
        <w:rPr>
          <w:rStyle w:val="Collegamentoipertestuale"/>
          <w:color w:val="auto"/>
        </w:rPr>
        <w:t xml:space="preserve"> </w:t>
      </w:r>
      <w:r w:rsidR="00F45A21" w:rsidRPr="00F90926">
        <w:rPr>
          <w:rStyle w:val="Collegamentoipertestuale"/>
          <w:color w:val="auto"/>
        </w:rPr>
        <w:t>per</w:t>
      </w:r>
      <w:r w:rsidR="003A3D54" w:rsidRPr="00F90926">
        <w:rPr>
          <w:rStyle w:val="Collegamentoipertestuale"/>
          <w:color w:val="auto"/>
        </w:rPr>
        <w:t xml:space="preserve"> </w:t>
      </w:r>
      <w:r w:rsidR="00F45A21" w:rsidRPr="00F90926">
        <w:rPr>
          <w:rStyle w:val="Collegamentoipertestuale"/>
          <w:color w:val="auto"/>
        </w:rPr>
        <w:t>cercare</w:t>
      </w:r>
      <w:r w:rsidR="003A3D54" w:rsidRPr="00F90926">
        <w:rPr>
          <w:rStyle w:val="Collegamentoipertestuale"/>
          <w:color w:val="auto"/>
        </w:rPr>
        <w:t xml:space="preserve"> </w:t>
      </w:r>
      <w:r w:rsidR="00F45A21" w:rsidRPr="00F90926">
        <w:rPr>
          <w:rStyle w:val="Collegamentoipertestuale"/>
          <w:color w:val="auto"/>
        </w:rPr>
        <w:t>prodotti e</w:t>
      </w:r>
      <w:r w:rsidR="003A3D54" w:rsidRPr="00F90926">
        <w:rPr>
          <w:rStyle w:val="Collegamentoipertestuale"/>
          <w:color w:val="auto"/>
        </w:rPr>
        <w:t xml:space="preserve"> </w:t>
      </w:r>
      <w:r w:rsidR="00F45A21" w:rsidRPr="00F90926">
        <w:rPr>
          <w:rStyle w:val="Collegamentoipertestuale"/>
          <w:color w:val="auto"/>
        </w:rPr>
        <w:t>caricare carrello</w:t>
      </w:r>
      <w:r w:rsidRPr="00F90926">
        <w:fldChar w:fldCharType="end"/>
      </w:r>
    </w:p>
    <w:bookmarkStart w:id="1" w:name="_Hlk153582206"/>
    <w:p w14:paraId="553380A4" w14:textId="51DDF66A" w:rsidR="003A3D54" w:rsidRPr="00F90926" w:rsidRDefault="00F90926" w:rsidP="003A3D54">
      <w:pPr>
        <w:pStyle w:val="Titolo2"/>
        <w:numPr>
          <w:ilvl w:val="0"/>
          <w:numId w:val="3"/>
        </w:numPr>
        <w:spacing w:after="500"/>
      </w:pPr>
      <w:r w:rsidRPr="00F90926">
        <w:fldChar w:fldCharType="begin"/>
      </w:r>
      <w:r w:rsidRPr="00F90926">
        <w:instrText>HYPERLINK  \l "_Capitolo_4:_"</w:instrText>
      </w:r>
      <w:r w:rsidRPr="00F90926">
        <w:fldChar w:fldCharType="separate"/>
      </w:r>
      <w:r w:rsidR="006023E1">
        <w:rPr>
          <w:rStyle w:val="Collegamentoipertestuale"/>
          <w:color w:val="auto"/>
        </w:rPr>
        <w:t>3</w:t>
      </w:r>
      <w:r w:rsidR="003A3D54" w:rsidRPr="00F90926">
        <w:rPr>
          <w:rStyle w:val="Collegamentoipertestuale"/>
          <w:color w:val="auto"/>
        </w:rPr>
        <w:t>:  Importa</w:t>
      </w:r>
      <w:r w:rsidR="00073FC3">
        <w:rPr>
          <w:rStyle w:val="Collegamentoipertestuale"/>
          <w:color w:val="auto"/>
        </w:rPr>
        <w:t>zione</w:t>
      </w:r>
      <w:r w:rsidR="003A3D54" w:rsidRPr="00F90926">
        <w:rPr>
          <w:rStyle w:val="Collegamentoipertestuale"/>
          <w:color w:val="auto"/>
        </w:rPr>
        <w:t xml:space="preserve"> ordine da file CSV</w:t>
      </w:r>
      <w:r w:rsidRPr="00F90926">
        <w:fldChar w:fldCharType="end"/>
      </w:r>
    </w:p>
    <w:bookmarkEnd w:id="1"/>
    <w:p w14:paraId="690ADF26" w14:textId="68DFB400" w:rsidR="003A3D54" w:rsidRPr="00405EE4" w:rsidRDefault="00405EE4" w:rsidP="003A3D54">
      <w:pPr>
        <w:pStyle w:val="Titolo2"/>
        <w:numPr>
          <w:ilvl w:val="0"/>
          <w:numId w:val="3"/>
        </w:numPr>
        <w:spacing w:after="500"/>
      </w:pPr>
      <w:r w:rsidRPr="00405EE4">
        <w:fldChar w:fldCharType="begin"/>
      </w:r>
      <w:r w:rsidRPr="00405EE4">
        <w:instrText>HYPERLINK  \l "_Capitolo_5:_"</w:instrText>
      </w:r>
      <w:r w:rsidRPr="00405EE4">
        <w:fldChar w:fldCharType="separate"/>
      </w:r>
      <w:r w:rsidR="006023E1">
        <w:rPr>
          <w:rStyle w:val="Collegamentoipertestuale"/>
          <w:color w:val="auto"/>
        </w:rPr>
        <w:t>4</w:t>
      </w:r>
      <w:r w:rsidR="003A3D54" w:rsidRPr="00405EE4">
        <w:rPr>
          <w:rStyle w:val="Collegamentoipertestuale"/>
          <w:color w:val="auto"/>
        </w:rPr>
        <w:t xml:space="preserve">:  </w:t>
      </w:r>
      <w:bookmarkStart w:id="2" w:name="_Hlk153829632"/>
      <w:r w:rsidR="003A3D54" w:rsidRPr="00405EE4">
        <w:rPr>
          <w:rStyle w:val="Collegamentoipertestuale"/>
          <w:color w:val="auto"/>
        </w:rPr>
        <w:t>Creazione indirizzo estemporaneo</w:t>
      </w:r>
      <w:bookmarkEnd w:id="2"/>
      <w:r w:rsidRPr="00405EE4">
        <w:fldChar w:fldCharType="end"/>
      </w:r>
    </w:p>
    <w:bookmarkStart w:id="3" w:name="_Hlk153832244"/>
    <w:p w14:paraId="3CC0060E" w14:textId="27561C13" w:rsidR="003A3D54" w:rsidRPr="002D3CE2" w:rsidRDefault="002D3CE2" w:rsidP="003A3D54">
      <w:pPr>
        <w:pStyle w:val="Titolo2"/>
        <w:numPr>
          <w:ilvl w:val="0"/>
          <w:numId w:val="3"/>
        </w:numPr>
        <w:spacing w:after="500"/>
      </w:pPr>
      <w:r w:rsidRPr="002D3CE2">
        <w:fldChar w:fldCharType="begin"/>
      </w:r>
      <w:r w:rsidRPr="002D3CE2">
        <w:instrText>HYPERLINK  \l "_Capitolo_6:_"</w:instrText>
      </w:r>
      <w:r w:rsidRPr="002D3CE2">
        <w:fldChar w:fldCharType="separate"/>
      </w:r>
      <w:r w:rsidR="006023E1">
        <w:rPr>
          <w:rStyle w:val="Collegamentoipertestuale"/>
          <w:color w:val="auto"/>
        </w:rPr>
        <w:t>5</w:t>
      </w:r>
      <w:r w:rsidR="003A3D54" w:rsidRPr="002D3CE2">
        <w:rPr>
          <w:rStyle w:val="Collegamentoipertestuale"/>
          <w:color w:val="auto"/>
        </w:rPr>
        <w:t>:   Storico Pre</w:t>
      </w:r>
      <w:r w:rsidR="00405EE4" w:rsidRPr="002D3CE2">
        <w:rPr>
          <w:rStyle w:val="Collegamentoipertestuale"/>
          <w:color w:val="auto"/>
        </w:rPr>
        <w:t>ventivi</w:t>
      </w:r>
      <w:r w:rsidRPr="002D3CE2">
        <w:fldChar w:fldCharType="end"/>
      </w:r>
    </w:p>
    <w:bookmarkStart w:id="4" w:name="_Hlk153836093"/>
    <w:bookmarkEnd w:id="3"/>
    <w:p w14:paraId="4BAC76CE" w14:textId="1AF8EE92" w:rsidR="003A3D54" w:rsidRPr="007B15BF" w:rsidRDefault="007B15BF" w:rsidP="003A3D54">
      <w:pPr>
        <w:pStyle w:val="Titolo2"/>
        <w:numPr>
          <w:ilvl w:val="0"/>
          <w:numId w:val="3"/>
        </w:numPr>
        <w:spacing w:after="500"/>
      </w:pPr>
      <w:r w:rsidRPr="007B15BF">
        <w:fldChar w:fldCharType="begin"/>
      </w:r>
      <w:r w:rsidRPr="007B15BF">
        <w:instrText>HYPERLINK  \l "_Capitolo_7:_"</w:instrText>
      </w:r>
      <w:r w:rsidRPr="007B15BF">
        <w:fldChar w:fldCharType="separate"/>
      </w:r>
      <w:r w:rsidR="006023E1">
        <w:rPr>
          <w:rStyle w:val="Collegamentoipertestuale"/>
          <w:color w:val="auto"/>
        </w:rPr>
        <w:t>6</w:t>
      </w:r>
      <w:r w:rsidR="003A3D54" w:rsidRPr="007B15BF">
        <w:rPr>
          <w:rStyle w:val="Collegamentoipertestuale"/>
          <w:color w:val="auto"/>
        </w:rPr>
        <w:t>:   Storico Ordini</w:t>
      </w:r>
      <w:r w:rsidRPr="007B15BF">
        <w:fldChar w:fldCharType="end"/>
      </w:r>
    </w:p>
    <w:bookmarkEnd w:id="4"/>
    <w:p w14:paraId="45DF6E4E" w14:textId="77777777" w:rsidR="000450F6" w:rsidRDefault="000450F6" w:rsidP="000450F6">
      <w:pPr>
        <w:pStyle w:val="Titolo2"/>
        <w:spacing w:after="500"/>
      </w:pPr>
    </w:p>
    <w:p w14:paraId="7B4242D3" w14:textId="77777777" w:rsidR="000450F6" w:rsidRDefault="000450F6" w:rsidP="000450F6">
      <w:pPr>
        <w:pStyle w:val="Titolo2"/>
        <w:spacing w:after="500"/>
      </w:pPr>
    </w:p>
    <w:p w14:paraId="09C4D93D" w14:textId="77777777" w:rsidR="000450F6" w:rsidRDefault="000450F6" w:rsidP="000450F6">
      <w:pPr>
        <w:pStyle w:val="Titolo2"/>
        <w:spacing w:after="500"/>
      </w:pPr>
    </w:p>
    <w:p w14:paraId="1959BD04" w14:textId="77777777" w:rsidR="000450F6" w:rsidRDefault="000450F6" w:rsidP="000450F6">
      <w:pPr>
        <w:pStyle w:val="Titolo2"/>
        <w:spacing w:after="500"/>
      </w:pPr>
    </w:p>
    <w:p w14:paraId="144B51A0" w14:textId="77777777" w:rsidR="000450F6" w:rsidRDefault="000450F6" w:rsidP="000450F6">
      <w:pPr>
        <w:pStyle w:val="Titolo2"/>
        <w:spacing w:after="500"/>
      </w:pPr>
    </w:p>
    <w:p w14:paraId="5374AACF" w14:textId="77777777" w:rsidR="000450F6" w:rsidRDefault="000450F6" w:rsidP="00ED4BD1">
      <w:pPr>
        <w:pStyle w:val="Titolo2"/>
        <w:spacing w:after="500"/>
      </w:pPr>
    </w:p>
    <w:p w14:paraId="21D788DC" w14:textId="77777777" w:rsidR="004D46FD" w:rsidRDefault="004D46FD" w:rsidP="004D46FD">
      <w:pPr>
        <w:pStyle w:val="Titolo3"/>
        <w:ind w:left="720"/>
        <w:rPr>
          <w:rFonts w:asciiTheme="minorHAnsi" w:eastAsiaTheme="minorEastAsia" w:hAnsiTheme="minorHAnsi" w:cstheme="minorBidi"/>
          <w:i w:val="0"/>
          <w:sz w:val="28"/>
          <w:lang w:bidi="it-IT"/>
        </w:rPr>
      </w:pPr>
    </w:p>
    <w:p w14:paraId="45FF5114" w14:textId="77777777" w:rsidR="00711E90" w:rsidRPr="00711E90" w:rsidRDefault="00711E90" w:rsidP="004B7E44">
      <w:pPr>
        <w:pStyle w:val="Titolo3"/>
        <w:rPr>
          <w:rFonts w:asciiTheme="minorHAnsi" w:eastAsiaTheme="minorEastAsia" w:hAnsiTheme="minorHAnsi" w:cstheme="minorBidi"/>
          <w:i w:val="0"/>
          <w:sz w:val="28"/>
          <w:lang w:bidi="it-IT"/>
        </w:rPr>
      </w:pPr>
    </w:p>
    <w:p w14:paraId="56AF819B" w14:textId="19311C12" w:rsidR="004B7E44" w:rsidRDefault="004D46FD" w:rsidP="004D46FD">
      <w:pPr>
        <w:pStyle w:val="Titolo2"/>
        <w:spacing w:after="500"/>
      </w:pPr>
      <w:bookmarkStart w:id="5" w:name="_Capitolo__2:Inserire"/>
      <w:bookmarkStart w:id="6" w:name="_Hlk153578896"/>
      <w:bookmarkEnd w:id="5"/>
      <w:r>
        <w:t xml:space="preserve">Capitolo  </w:t>
      </w:r>
      <w:r w:rsidR="006023E1">
        <w:t>1</w:t>
      </w:r>
      <w:r>
        <w:t>:</w:t>
      </w:r>
      <w:bookmarkStart w:id="7" w:name="_Inserire_ordine_cliente"/>
      <w:bookmarkEnd w:id="7"/>
      <w:r w:rsidR="006023E1">
        <w:t xml:space="preserve"> </w:t>
      </w:r>
      <w:r>
        <w:t>Inseri</w:t>
      </w:r>
      <w:r w:rsidR="00073FC3">
        <w:t>mento</w:t>
      </w:r>
      <w:r>
        <w:t xml:space="preserve"> ordine cliente su B2B</w:t>
      </w:r>
    </w:p>
    <w:bookmarkEnd w:id="6"/>
    <w:p w14:paraId="58862ECB" w14:textId="000975FC" w:rsidR="00680719" w:rsidRDefault="00680719" w:rsidP="004B7E44">
      <w:pPr>
        <w:rPr>
          <w:color w:val="auto"/>
        </w:rPr>
      </w:pPr>
      <w:r>
        <w:rPr>
          <w:color w:val="auto"/>
        </w:rPr>
        <w:t xml:space="preserve">La pagina seguente è la prima </w:t>
      </w:r>
      <w:r w:rsidR="00073FC3">
        <w:rPr>
          <w:color w:val="auto"/>
        </w:rPr>
        <w:t>schermata</w:t>
      </w:r>
      <w:r>
        <w:rPr>
          <w:color w:val="auto"/>
        </w:rPr>
        <w:t xml:space="preserve"> che si presenta una volta entrati con password sul B2B</w:t>
      </w:r>
    </w:p>
    <w:p w14:paraId="4D6C53D6" w14:textId="77777777" w:rsidR="00073FC3" w:rsidRDefault="00073FC3" w:rsidP="004B7E44">
      <w:pPr>
        <w:rPr>
          <w:color w:val="auto"/>
        </w:rPr>
      </w:pPr>
    </w:p>
    <w:p w14:paraId="2FA5CEF4" w14:textId="4201EE91" w:rsidR="00415B0A" w:rsidRDefault="00415B0A" w:rsidP="004B7E44">
      <w:pPr>
        <w:rPr>
          <w:color w:val="auto"/>
        </w:rPr>
      </w:pPr>
      <w:r w:rsidRPr="00415B0A">
        <w:rPr>
          <w:noProof/>
          <w:color w:val="auto"/>
        </w:rPr>
        <w:drawing>
          <wp:inline distT="0" distB="0" distL="0" distR="0" wp14:anchorId="5F29F8C1" wp14:editId="0B7A9E17">
            <wp:extent cx="6645910" cy="2420620"/>
            <wp:effectExtent l="0" t="0" r="2540" b="0"/>
            <wp:docPr id="1787912981" name="Immagine 1787912981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12981" name="Immagine 1" descr="Immagine che contiene testo, schermata, software, Software multimediale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FFBD" w14:textId="77777777" w:rsidR="00415B0A" w:rsidRDefault="00415B0A" w:rsidP="004B7E44">
      <w:pPr>
        <w:rPr>
          <w:color w:val="auto"/>
        </w:rPr>
      </w:pPr>
    </w:p>
    <w:p w14:paraId="5AC03741" w14:textId="77777777" w:rsidR="00415B0A" w:rsidRDefault="00415B0A" w:rsidP="004B7E44">
      <w:pPr>
        <w:rPr>
          <w:color w:val="auto"/>
        </w:rPr>
      </w:pPr>
    </w:p>
    <w:p w14:paraId="7F06E086" w14:textId="77777777" w:rsidR="00415B0A" w:rsidRDefault="00415B0A" w:rsidP="004B7E44">
      <w:pPr>
        <w:rPr>
          <w:color w:val="auto"/>
        </w:rPr>
      </w:pPr>
    </w:p>
    <w:p w14:paraId="63395C6D" w14:textId="77777777" w:rsidR="00415B0A" w:rsidRDefault="00415B0A" w:rsidP="004B7E44">
      <w:pPr>
        <w:rPr>
          <w:color w:val="auto"/>
        </w:rPr>
      </w:pPr>
    </w:p>
    <w:p w14:paraId="31D184E4" w14:textId="2A58DDA9" w:rsidR="00415B0A" w:rsidRDefault="00415B0A" w:rsidP="004B7E44">
      <w:pPr>
        <w:rPr>
          <w:color w:val="auto"/>
        </w:rPr>
      </w:pPr>
      <w:r>
        <w:rPr>
          <w:color w:val="auto"/>
        </w:rPr>
        <w:t xml:space="preserve">Sia gli ordini che i preventivi nascono prima dalla generazione di un CARRELLO </w:t>
      </w:r>
    </w:p>
    <w:p w14:paraId="5A1BEB48" w14:textId="77777777" w:rsidR="00073FC3" w:rsidRDefault="00073FC3" w:rsidP="00073FC3">
      <w:pPr>
        <w:rPr>
          <w:color w:val="auto"/>
        </w:rPr>
      </w:pPr>
      <w:r>
        <w:rPr>
          <w:color w:val="auto"/>
        </w:rPr>
        <w:t>In questo campo scrivere il codice articolo (sia vecchio che nuovo codice) oppure la descrizione dell’articolo.</w:t>
      </w:r>
    </w:p>
    <w:p w14:paraId="7C1E064A" w14:textId="77777777" w:rsidR="00073FC3" w:rsidRDefault="00073FC3" w:rsidP="00073FC3">
      <w:pPr>
        <w:rPr>
          <w:color w:val="auto"/>
        </w:rPr>
      </w:pPr>
      <w:r>
        <w:rPr>
          <w:color w:val="auto"/>
        </w:rPr>
        <w:t>Mentre digitiamo codice o descrizione il B2B restringe la scelta dei prodotti da selezionare, e una volta trovato l’articolo che si vuole caricare sul carrello, cliccare su codice INFOR come da freccia immagine sotto</w:t>
      </w:r>
    </w:p>
    <w:p w14:paraId="4C5DD532" w14:textId="77777777" w:rsidR="009D4BCE" w:rsidRDefault="009D4BCE" w:rsidP="004B7E44">
      <w:pPr>
        <w:rPr>
          <w:color w:val="auto"/>
        </w:rPr>
      </w:pPr>
    </w:p>
    <w:p w14:paraId="12428F60" w14:textId="77777777" w:rsidR="00073FC3" w:rsidRDefault="00073FC3" w:rsidP="004B7E44">
      <w:pPr>
        <w:rPr>
          <w:color w:val="auto"/>
        </w:rPr>
      </w:pPr>
    </w:p>
    <w:p w14:paraId="2729AF6B" w14:textId="047DC35F" w:rsidR="00073FC3" w:rsidRDefault="00073FC3" w:rsidP="004B7E44">
      <w:pPr>
        <w:rPr>
          <w:color w:val="auto"/>
        </w:rPr>
      </w:pPr>
      <w:r>
        <w:rPr>
          <w:color w:val="auto"/>
        </w:rPr>
        <w:t>Il carrello può essere generato utilizzando diversi comandi visibili nei prossimi capitoli, qui usiamo la ricerca rapida per descrizione/codice.</w:t>
      </w:r>
    </w:p>
    <w:p w14:paraId="1D31CFC1" w14:textId="22E37D76" w:rsidR="009D4BCE" w:rsidRDefault="00977656" w:rsidP="004B7E44">
      <w:pPr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EA65BED" wp14:editId="31A1AFD6">
                <wp:simplePos x="0" y="0"/>
                <wp:positionH relativeFrom="column">
                  <wp:posOffset>2505075</wp:posOffset>
                </wp:positionH>
                <wp:positionV relativeFrom="paragraph">
                  <wp:posOffset>1203960</wp:posOffset>
                </wp:positionV>
                <wp:extent cx="533400" cy="180975"/>
                <wp:effectExtent l="38100" t="50165" r="19050" b="45085"/>
                <wp:wrapNone/>
                <wp:docPr id="1344688507" name="Freccia sinistr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80975"/>
                        </a:xfrm>
                        <a:prstGeom prst="leftArrow">
                          <a:avLst>
                            <a:gd name="adj1" fmla="val 50000"/>
                            <a:gd name="adj2" fmla="val 49996"/>
                          </a:avLst>
                        </a:prstGeom>
                        <a:solidFill>
                          <a:srgbClr val="FFCA08"/>
                        </a:solidFill>
                        <a:ln w="25400">
                          <a:solidFill>
                            <a:srgbClr val="6C540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9A83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sinistra 1" o:spid="_x0000_s1026" type="#_x0000_t66" style="position:absolute;margin-left:197.25pt;margin-top:94.8pt;width:42pt;height:14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" adj="3664" fillcolor="#ffca08" strokecolor="#6c5401" strokeweight="2pt"/>
            </w:pict>
          </mc:Fallback>
        </mc:AlternateContent>
      </w:r>
      <w:r w:rsidR="00C22DFF" w:rsidRPr="00C22DFF">
        <w:rPr>
          <w:noProof/>
          <w:color w:val="auto"/>
        </w:rPr>
        <w:drawing>
          <wp:inline distT="0" distB="0" distL="0" distR="0" wp14:anchorId="22655E19" wp14:editId="2AD5D700">
            <wp:extent cx="6645910" cy="3108960"/>
            <wp:effectExtent l="0" t="0" r="2540" b="0"/>
            <wp:docPr id="1376084753" name="Immagine 1376084753" descr="Immagine che contiene testo, schermata, softwar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84753" name="Immagine 1" descr="Immagine che contiene testo, schermata, software, Carattere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D21D" w14:textId="77777777" w:rsidR="005B225C" w:rsidRDefault="005B225C" w:rsidP="004B7E44">
      <w:pPr>
        <w:rPr>
          <w:color w:val="auto"/>
        </w:rPr>
      </w:pPr>
    </w:p>
    <w:p w14:paraId="7B2E8665" w14:textId="77777777" w:rsidR="005B225C" w:rsidRDefault="005B225C" w:rsidP="004B7E44">
      <w:pPr>
        <w:rPr>
          <w:color w:val="auto"/>
        </w:rPr>
      </w:pPr>
    </w:p>
    <w:p w14:paraId="298D0E19" w14:textId="77777777" w:rsidR="005B225C" w:rsidRDefault="005B225C" w:rsidP="004B7E44">
      <w:pPr>
        <w:rPr>
          <w:color w:val="auto"/>
        </w:rPr>
      </w:pPr>
    </w:p>
    <w:p w14:paraId="0C63DC23" w14:textId="4BE56661" w:rsidR="005B225C" w:rsidRDefault="003253C3" w:rsidP="004B7E44">
      <w:pPr>
        <w:rPr>
          <w:color w:val="auto"/>
        </w:rPr>
      </w:pPr>
      <w:r>
        <w:rPr>
          <w:color w:val="auto"/>
        </w:rPr>
        <w:t>Il</w:t>
      </w:r>
      <w:r w:rsidR="005B225C">
        <w:rPr>
          <w:color w:val="auto"/>
        </w:rPr>
        <w:t xml:space="preserve"> comando apre il ns. carrello che presenterà al suo interno già il primo articolo nella q.tà di 1 pz.</w:t>
      </w:r>
    </w:p>
    <w:p w14:paraId="18C78116" w14:textId="2C133994" w:rsidR="005B225C" w:rsidRDefault="005B225C" w:rsidP="004B7E44">
      <w:pPr>
        <w:rPr>
          <w:noProof/>
          <w:color w:val="auto"/>
        </w:rPr>
      </w:pPr>
      <w:r w:rsidRPr="005B225C">
        <w:rPr>
          <w:noProof/>
          <w:color w:val="auto"/>
        </w:rPr>
        <w:drawing>
          <wp:inline distT="0" distB="0" distL="0" distR="0" wp14:anchorId="7894AA52" wp14:editId="50819D94">
            <wp:extent cx="6728460" cy="3124200"/>
            <wp:effectExtent l="0" t="0" r="0" b="0"/>
            <wp:docPr id="1959897352" name="Immagine 1959897352" descr="Immagine che contiene testo, software, Pagina Web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97352" name="Immagine 1" descr="Immagine che contiene testo, software, Pagina Web, schermat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3454" w14:textId="77777777" w:rsidR="0013262F" w:rsidRDefault="0013262F" w:rsidP="0013262F">
      <w:pPr>
        <w:rPr>
          <w:noProof/>
          <w:color w:val="auto"/>
        </w:rPr>
      </w:pPr>
    </w:p>
    <w:p w14:paraId="1F39D8AD" w14:textId="704E2FD6" w:rsidR="00A15BF7" w:rsidRDefault="00611411" w:rsidP="0013262F">
      <w:pPr>
        <w:rPr>
          <w:noProof/>
          <w:color w:val="auto"/>
        </w:rPr>
      </w:pPr>
      <w:r>
        <w:rPr>
          <w:noProof/>
          <w:color w:val="auto"/>
        </w:rPr>
        <w:t>Vediamo cliccando sul icona sotto un rapido video che mostra le varie funzionalità all’interno del carrello</w:t>
      </w:r>
    </w:p>
    <w:p w14:paraId="675D15E4" w14:textId="3DFDF5C6" w:rsidR="00156A37" w:rsidRDefault="00977656" w:rsidP="001836B4">
      <w:pPr>
        <w:jc w:val="center"/>
      </w:pPr>
      <w:r>
        <w:rPr>
          <w:noProof/>
        </w:rPr>
        <w:drawing>
          <wp:inline distT="0" distB="0" distL="0" distR="0" wp14:anchorId="3364B74C" wp14:editId="0ADC3C32">
            <wp:extent cx="966470" cy="629920"/>
            <wp:effectExtent l="0" t="0" r="0" b="0"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0826" w14:textId="77777777" w:rsidR="00156A37" w:rsidRDefault="00156A37" w:rsidP="00156A37">
      <w:pPr>
        <w:jc w:val="both"/>
      </w:pPr>
    </w:p>
    <w:p w14:paraId="15AAB1E8" w14:textId="07B53765" w:rsidR="00156A37" w:rsidRDefault="00156A37" w:rsidP="00156A37">
      <w:pPr>
        <w:jc w:val="both"/>
        <w:rPr>
          <w:noProof/>
          <w:color w:val="auto"/>
        </w:rPr>
      </w:pPr>
      <w:bookmarkStart w:id="8" w:name="_Hlk153572141"/>
      <w:r>
        <w:rPr>
          <w:noProof/>
          <w:color w:val="auto"/>
        </w:rPr>
        <w:t>Riepilogo alcune funzioni viste nel video</w:t>
      </w:r>
      <w:r w:rsidR="001836B4">
        <w:rPr>
          <w:noProof/>
          <w:color w:val="auto"/>
        </w:rPr>
        <w:t>.</w:t>
      </w:r>
    </w:p>
    <w:bookmarkEnd w:id="8"/>
    <w:p w14:paraId="542E074C" w14:textId="1BBA9526" w:rsidR="00156A37" w:rsidRDefault="001836B4" w:rsidP="00156A37">
      <w:pPr>
        <w:jc w:val="both"/>
        <w:rPr>
          <w:noProof/>
          <w:color w:val="auto"/>
        </w:rPr>
      </w:pPr>
      <w:r>
        <w:rPr>
          <w:noProof/>
          <w:color w:val="auto"/>
        </w:rPr>
        <w:lastRenderedPageBreak/>
        <w:t>Il carrello presenta la riga caricata visualizzando nuovo e vecchio codice</w:t>
      </w:r>
    </w:p>
    <w:p w14:paraId="60B3B6BE" w14:textId="5439BDE8" w:rsidR="001836B4" w:rsidRDefault="001836B4" w:rsidP="001836B4">
      <w:pPr>
        <w:jc w:val="center"/>
        <w:rPr>
          <w:noProof/>
          <w:color w:val="auto"/>
        </w:rPr>
      </w:pPr>
      <w:r w:rsidRPr="001836B4">
        <w:rPr>
          <w:noProof/>
          <w:color w:val="auto"/>
        </w:rPr>
        <w:drawing>
          <wp:inline distT="0" distB="0" distL="0" distR="0" wp14:anchorId="46376205" wp14:editId="55B83381">
            <wp:extent cx="3177815" cy="929721"/>
            <wp:effectExtent l="0" t="0" r="3810" b="3810"/>
            <wp:docPr id="1182446580" name="Immagine 1182446580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46580" name="Immagine 1" descr="Immagine che contiene testo, schermata, Carattere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D40F" w14:textId="77777777" w:rsidR="00073FC3" w:rsidRDefault="00073FC3" w:rsidP="00073FC3">
      <w:pPr>
        <w:rPr>
          <w:color w:val="auto"/>
        </w:rPr>
      </w:pPr>
      <w:r>
        <w:rPr>
          <w:color w:val="auto"/>
        </w:rPr>
        <w:t>Il comando apre il ns. carrello che presenterà al suo interno già il primo articolo nella q.tà di 1 pz.</w:t>
      </w:r>
    </w:p>
    <w:p w14:paraId="73AF491F" w14:textId="62987FD5" w:rsidR="001836B4" w:rsidRDefault="001836B4" w:rsidP="00156A37">
      <w:pPr>
        <w:jc w:val="both"/>
        <w:rPr>
          <w:noProof/>
          <w:color w:val="auto"/>
        </w:rPr>
      </w:pPr>
      <w:r>
        <w:rPr>
          <w:noProof/>
          <w:color w:val="auto"/>
        </w:rPr>
        <w:t>Il prezzo articolo e gli sconti sono quelli caricati su gestionale per il cliente.</w:t>
      </w:r>
    </w:p>
    <w:p w14:paraId="4F09C700" w14:textId="77777777" w:rsidR="00BC7043" w:rsidRDefault="00BC7043" w:rsidP="006668F4">
      <w:pPr>
        <w:rPr>
          <w:noProof/>
          <w:color w:val="auto"/>
        </w:rPr>
      </w:pPr>
    </w:p>
    <w:p w14:paraId="28D646D6" w14:textId="3B4694D3" w:rsidR="006668F4" w:rsidRDefault="006668F4" w:rsidP="006668F4">
      <w:pPr>
        <w:rPr>
          <w:noProof/>
          <w:color w:val="auto"/>
        </w:rPr>
      </w:pPr>
      <w:r>
        <w:rPr>
          <w:noProof/>
          <w:color w:val="auto"/>
        </w:rPr>
        <w:t xml:space="preserve">Per inserire una nota su riga articolo </w:t>
      </w:r>
      <w:r w:rsidR="006A3882">
        <w:rPr>
          <w:noProof/>
          <w:color w:val="auto"/>
        </w:rPr>
        <w:t xml:space="preserve">è </w:t>
      </w:r>
      <w:r>
        <w:rPr>
          <w:noProof/>
          <w:color w:val="auto"/>
        </w:rPr>
        <w:t>necessario cliccare icona sotto campo Note, che apre sotto l’articolo una finestra dove possibile inserire la nota.</w:t>
      </w:r>
    </w:p>
    <w:p w14:paraId="101A02D7" w14:textId="14D0D17F" w:rsidR="006668F4" w:rsidRDefault="006668F4" w:rsidP="006668F4">
      <w:pPr>
        <w:rPr>
          <w:noProof/>
          <w:color w:val="auto"/>
        </w:rPr>
      </w:pPr>
      <w:r>
        <w:rPr>
          <w:noProof/>
          <w:color w:val="auto"/>
        </w:rPr>
        <w:t xml:space="preserve">Dove l’icona è rossa sono presenti delle note, </w:t>
      </w:r>
      <w:r w:rsidR="001F7D0C">
        <w:rPr>
          <w:noProof/>
          <w:color w:val="auto"/>
        </w:rPr>
        <w:t>se verde nessuna nota presente.</w:t>
      </w:r>
    </w:p>
    <w:p w14:paraId="14B7B406" w14:textId="77777777" w:rsidR="00BC7043" w:rsidRDefault="00BC7043" w:rsidP="006668F4">
      <w:pPr>
        <w:rPr>
          <w:noProof/>
          <w:color w:val="auto"/>
        </w:rPr>
      </w:pPr>
    </w:p>
    <w:p w14:paraId="5FA1EF83" w14:textId="07268101" w:rsidR="001F7D0C" w:rsidRDefault="001F7D0C" w:rsidP="006668F4">
      <w:pPr>
        <w:rPr>
          <w:noProof/>
          <w:color w:val="auto"/>
        </w:rPr>
      </w:pPr>
      <w:r>
        <w:rPr>
          <w:noProof/>
          <w:color w:val="auto"/>
        </w:rPr>
        <w:t>Per cancellare una riga basta cliccare su icona sotto campo Cancella</w:t>
      </w:r>
      <w:r w:rsidR="002E3F95">
        <w:rPr>
          <w:noProof/>
          <w:color w:val="auto"/>
        </w:rPr>
        <w:t xml:space="preserve">, questa apre una finestra di conferma se eliminare o meno la </w:t>
      </w:r>
      <w:r>
        <w:rPr>
          <w:noProof/>
          <w:color w:val="auto"/>
        </w:rPr>
        <w:t>riga</w:t>
      </w:r>
      <w:r w:rsidR="002E3F95">
        <w:rPr>
          <w:noProof/>
          <w:color w:val="auto"/>
        </w:rPr>
        <w:t>.</w:t>
      </w:r>
    </w:p>
    <w:p w14:paraId="269908ED" w14:textId="77777777" w:rsidR="00BC7043" w:rsidRDefault="00BC7043" w:rsidP="006668F4">
      <w:pPr>
        <w:rPr>
          <w:noProof/>
          <w:color w:val="auto"/>
        </w:rPr>
      </w:pPr>
    </w:p>
    <w:p w14:paraId="51F57473" w14:textId="0872553D" w:rsidR="00904A86" w:rsidRDefault="001F7D0C" w:rsidP="006668F4">
      <w:pPr>
        <w:rPr>
          <w:noProof/>
          <w:color w:val="auto"/>
        </w:rPr>
      </w:pPr>
      <w:r>
        <w:rPr>
          <w:noProof/>
          <w:color w:val="auto"/>
        </w:rPr>
        <w:t xml:space="preserve">In caso venga inserito un </w:t>
      </w:r>
      <w:r w:rsidRPr="002E3F95">
        <w:rPr>
          <w:b/>
          <w:bCs/>
          <w:noProof/>
          <w:color w:val="auto"/>
          <w:u w:val="single"/>
        </w:rPr>
        <w:t>articolo già presente all’interno del carrello</w:t>
      </w:r>
      <w:r>
        <w:rPr>
          <w:noProof/>
          <w:color w:val="auto"/>
        </w:rPr>
        <w:t xml:space="preserve"> non viene creata una nuova riga ma </w:t>
      </w:r>
      <w:r w:rsidR="002E3F95">
        <w:rPr>
          <w:noProof/>
          <w:color w:val="auto"/>
        </w:rPr>
        <w:t>apre una finestra che indica che l’articolo è già presente nel carrello</w:t>
      </w:r>
      <w:r w:rsidR="00904A86">
        <w:rPr>
          <w:noProof/>
          <w:color w:val="auto"/>
        </w:rPr>
        <w:t>:</w:t>
      </w:r>
    </w:p>
    <w:p w14:paraId="319F6993" w14:textId="43510B87" w:rsidR="001F7D0C" w:rsidRDefault="00904A86" w:rsidP="00904A86">
      <w:pPr>
        <w:jc w:val="center"/>
        <w:rPr>
          <w:noProof/>
          <w:color w:val="auto"/>
        </w:rPr>
      </w:pPr>
      <w:r w:rsidRPr="00904A86">
        <w:rPr>
          <w:noProof/>
          <w:color w:val="auto"/>
        </w:rPr>
        <w:drawing>
          <wp:inline distT="0" distB="0" distL="0" distR="0" wp14:anchorId="610D7FB4" wp14:editId="33E6D599">
            <wp:extent cx="1552575" cy="751838"/>
            <wp:effectExtent l="0" t="0" r="0" b="0"/>
            <wp:docPr id="974165015" name="Immagine 974165015" descr="Immagine che contiene testo, schermata, Carattere, Rettang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65015" name="Immagine 1" descr="Immagine che contiene testo, schermata, Carattere, Rettangolo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6877" cy="76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244DF" w14:textId="06BE1072" w:rsidR="00904A86" w:rsidRPr="00904A86" w:rsidRDefault="00904A86" w:rsidP="00904A86">
      <w:pPr>
        <w:rPr>
          <w:noProof/>
          <w:color w:val="auto"/>
        </w:rPr>
      </w:pPr>
      <w:r>
        <w:rPr>
          <w:noProof/>
          <w:color w:val="auto"/>
        </w:rPr>
        <w:t>possibile inserire la q.tà che si vuole aggiungere e cliccando Continua la q.tà sarà aggiunta alla quantità della riga già presente nel carrello, mentre cliccando Chiudi la q.tà verrà annullata e la riga già presente non verrà modificata.</w:t>
      </w:r>
    </w:p>
    <w:p w14:paraId="2BD15E64" w14:textId="77777777" w:rsidR="00ED4E37" w:rsidRDefault="001F7D0C" w:rsidP="006668F4">
      <w:pPr>
        <w:rPr>
          <w:noProof/>
          <w:color w:val="auto"/>
        </w:rPr>
      </w:pPr>
      <w:r>
        <w:rPr>
          <w:noProof/>
          <w:color w:val="auto"/>
        </w:rPr>
        <w:t>Nel caso sia necessario inserire stesso articolo ma a condizioni prezzo/sconto differenti, queste condizioni saranno da comunicare nella nota su riga e saranno gestite da CUSTOMER SERVICE.</w:t>
      </w:r>
    </w:p>
    <w:p w14:paraId="29CBF1E1" w14:textId="77777777" w:rsidR="00877A18" w:rsidRDefault="00877A18" w:rsidP="006668F4">
      <w:pPr>
        <w:rPr>
          <w:noProof/>
          <w:color w:val="auto"/>
        </w:rPr>
      </w:pPr>
    </w:p>
    <w:p w14:paraId="1F7F5D3F" w14:textId="69591A73" w:rsidR="00BC7043" w:rsidRDefault="00877A18" w:rsidP="006668F4">
      <w:pPr>
        <w:rPr>
          <w:noProof/>
          <w:color w:val="auto"/>
        </w:rPr>
      </w:pPr>
      <w:r>
        <w:rPr>
          <w:noProof/>
          <w:color w:val="auto"/>
        </w:rPr>
        <w:t>Nella parte superiore della barra strumenti sono presenti le seguenti icone</w:t>
      </w:r>
    </w:p>
    <w:p w14:paraId="634901E2" w14:textId="77777777" w:rsidR="00BC7043" w:rsidRDefault="00BC7043" w:rsidP="006668F4">
      <w:pPr>
        <w:rPr>
          <w:noProof/>
          <w:color w:val="auto"/>
        </w:rPr>
      </w:pPr>
    </w:p>
    <w:p w14:paraId="06B50CF2" w14:textId="77777777" w:rsidR="00BC7043" w:rsidRDefault="00BC7043" w:rsidP="006668F4">
      <w:pPr>
        <w:rPr>
          <w:noProof/>
          <w:color w:val="auto"/>
        </w:rPr>
      </w:pPr>
    </w:p>
    <w:p w14:paraId="23ABBF52" w14:textId="6A5C7E1E" w:rsidR="00BC7043" w:rsidRDefault="00877A18" w:rsidP="00877A18">
      <w:pPr>
        <w:jc w:val="center"/>
        <w:rPr>
          <w:noProof/>
          <w:color w:val="auto"/>
        </w:rPr>
      </w:pPr>
      <w:r w:rsidRPr="00877A18">
        <w:rPr>
          <w:noProof/>
          <w:color w:val="auto"/>
        </w:rPr>
        <w:drawing>
          <wp:inline distT="0" distB="0" distL="0" distR="0" wp14:anchorId="795F27A7" wp14:editId="52811AF1">
            <wp:extent cx="2606266" cy="1280271"/>
            <wp:effectExtent l="0" t="0" r="3810" b="0"/>
            <wp:docPr id="130378026" name="Immagine 130378026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8026" name="Immagine 1" descr="Immagine che contiene testo, schermata, Carattere, log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CBAB" w14:textId="77777777" w:rsidR="00BC7043" w:rsidRDefault="00BC7043" w:rsidP="006668F4">
      <w:pPr>
        <w:rPr>
          <w:noProof/>
          <w:color w:val="auto"/>
        </w:rPr>
      </w:pPr>
    </w:p>
    <w:p w14:paraId="24228642" w14:textId="01AA9017" w:rsidR="00BC7043" w:rsidRDefault="00877A18" w:rsidP="006668F4">
      <w:pPr>
        <w:rPr>
          <w:noProof/>
          <w:color w:val="auto"/>
        </w:rPr>
      </w:pPr>
      <w:r>
        <w:rPr>
          <w:noProof/>
          <w:color w:val="auto"/>
        </w:rPr>
        <w:lastRenderedPageBreak/>
        <w:t>Il numero di fianco al carrello indica il numero di pezzi caricati sul carrello (pezzi e non numero articoli/righe carrello)</w:t>
      </w:r>
    </w:p>
    <w:p w14:paraId="0297C8FA" w14:textId="76DF3A9F" w:rsidR="00877A18" w:rsidRDefault="00877A18" w:rsidP="006668F4">
      <w:pPr>
        <w:rPr>
          <w:noProof/>
          <w:color w:val="auto"/>
        </w:rPr>
      </w:pPr>
      <w:r>
        <w:rPr>
          <w:noProof/>
          <w:color w:val="auto"/>
        </w:rPr>
        <w:t>Mentre l’icona della gomma serve per svuotare/cancellare tutti gli articoli dal carrello.</w:t>
      </w:r>
    </w:p>
    <w:p w14:paraId="22E8C343" w14:textId="77777777" w:rsidR="00BC7043" w:rsidRDefault="00BC7043" w:rsidP="006668F4">
      <w:pPr>
        <w:rPr>
          <w:noProof/>
          <w:color w:val="auto"/>
        </w:rPr>
      </w:pPr>
    </w:p>
    <w:p w14:paraId="58570256" w14:textId="77777777" w:rsidR="00877A18" w:rsidRDefault="00877A18" w:rsidP="006668F4">
      <w:pPr>
        <w:rPr>
          <w:noProof/>
          <w:color w:val="auto"/>
        </w:rPr>
      </w:pPr>
    </w:p>
    <w:p w14:paraId="244D9C5C" w14:textId="05FFF927" w:rsidR="00BC7043" w:rsidRDefault="00ED4E37" w:rsidP="006668F4">
      <w:pPr>
        <w:rPr>
          <w:noProof/>
          <w:color w:val="auto"/>
        </w:rPr>
      </w:pPr>
      <w:r>
        <w:rPr>
          <w:noProof/>
          <w:color w:val="auto"/>
        </w:rPr>
        <w:t xml:space="preserve">Terminato inserimento di tutti i dati su carrello è possibile scegliere </w:t>
      </w:r>
      <w:r w:rsidR="00BC7043">
        <w:rPr>
          <w:noProof/>
          <w:color w:val="auto"/>
        </w:rPr>
        <w:t>se</w:t>
      </w:r>
      <w:r>
        <w:rPr>
          <w:noProof/>
          <w:color w:val="auto"/>
        </w:rPr>
        <w:t xml:space="preserve"> salvare i dati su un preventivo che verrà salvato nello Storico preventivi per poi </w:t>
      </w:r>
      <w:r w:rsidR="00BC7043">
        <w:rPr>
          <w:noProof/>
          <w:color w:val="auto"/>
        </w:rPr>
        <w:t>esse</w:t>
      </w:r>
      <w:r>
        <w:rPr>
          <w:noProof/>
          <w:color w:val="auto"/>
        </w:rPr>
        <w:t>re</w:t>
      </w:r>
      <w:r w:rsidR="00BC7043">
        <w:rPr>
          <w:noProof/>
          <w:color w:val="auto"/>
        </w:rPr>
        <w:t xml:space="preserve"> re</w:t>
      </w:r>
      <w:r>
        <w:rPr>
          <w:noProof/>
          <w:color w:val="auto"/>
        </w:rPr>
        <w:t xml:space="preserve">cuperato successivamente oppure </w:t>
      </w:r>
      <w:r w:rsidR="00BC7043">
        <w:rPr>
          <w:noProof/>
          <w:color w:val="auto"/>
        </w:rPr>
        <w:t>avanzare il carrello per terminare e inviare ordine a ns. gestionale</w:t>
      </w:r>
    </w:p>
    <w:p w14:paraId="7E44CDF2" w14:textId="77777777" w:rsidR="00BC7043" w:rsidRDefault="00BC7043" w:rsidP="006668F4">
      <w:pPr>
        <w:rPr>
          <w:noProof/>
          <w:color w:val="auto"/>
        </w:rPr>
      </w:pPr>
    </w:p>
    <w:p w14:paraId="1449061C" w14:textId="1F4AC4A9" w:rsidR="00BC7043" w:rsidRDefault="00977656" w:rsidP="00BC7043">
      <w:pPr>
        <w:jc w:val="center"/>
        <w:rPr>
          <w:noProof/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74D0023" wp14:editId="1C4507D9">
                <wp:simplePos x="0" y="0"/>
                <wp:positionH relativeFrom="column">
                  <wp:posOffset>2263140</wp:posOffset>
                </wp:positionH>
                <wp:positionV relativeFrom="paragraph">
                  <wp:posOffset>888365</wp:posOffset>
                </wp:positionV>
                <wp:extent cx="2042160" cy="335280"/>
                <wp:effectExtent l="24765" t="10795" r="28575" b="6350"/>
                <wp:wrapNone/>
                <wp:docPr id="64707506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2160" cy="335280"/>
                        </a:xfrm>
                        <a:prstGeom prst="leftRightArrowCallout">
                          <a:avLst>
                            <a:gd name="adj1" fmla="val 25000"/>
                            <a:gd name="adj2" fmla="val 25000"/>
                            <a:gd name="adj3" fmla="val 76136"/>
                            <a:gd name="adj4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7E255"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AutoShape 2" o:spid="_x0000_s1026" type="#_x0000_t81" style="position:absolute;margin-left:178.2pt;margin-top:69.95pt;width:160.8pt;height:26.4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" fillcolor="red"/>
            </w:pict>
          </mc:Fallback>
        </mc:AlternateContent>
      </w:r>
      <w:r w:rsidR="00BC7043" w:rsidRPr="00BC7043">
        <w:rPr>
          <w:noProof/>
          <w:color w:val="auto"/>
        </w:rPr>
        <w:drawing>
          <wp:inline distT="0" distB="0" distL="0" distR="0" wp14:anchorId="7CEA49B2" wp14:editId="764FED99">
            <wp:extent cx="3863340" cy="1599982"/>
            <wp:effectExtent l="0" t="0" r="0" b="0"/>
            <wp:docPr id="376551267" name="Immagine 376551267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51267" name="Immagine 1" descr="Immagine che contiene testo, schermata, Carattere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4946" cy="16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8D88" w14:textId="3AFD8F62" w:rsidR="00EA14C6" w:rsidRPr="001F7D0C" w:rsidRDefault="00EA14C6" w:rsidP="00BC7043">
      <w:pPr>
        <w:jc w:val="center"/>
        <w:rPr>
          <w:noProof/>
          <w:color w:val="auto"/>
        </w:rPr>
      </w:pPr>
      <w:r w:rsidRPr="00EA14C6">
        <w:rPr>
          <w:noProof/>
          <w:color w:val="auto"/>
        </w:rPr>
        <w:drawing>
          <wp:anchor distT="0" distB="0" distL="114300" distR="114300" simplePos="0" relativeHeight="251658242" behindDoc="0" locked="0" layoutInCell="1" allowOverlap="1" wp14:anchorId="0D0B85BA" wp14:editId="7918D5C0">
            <wp:simplePos x="0" y="0"/>
            <wp:positionH relativeFrom="column">
              <wp:posOffset>4130040</wp:posOffset>
            </wp:positionH>
            <wp:positionV relativeFrom="paragraph">
              <wp:posOffset>111760</wp:posOffset>
            </wp:positionV>
            <wp:extent cx="586740" cy="472440"/>
            <wp:effectExtent l="0" t="0" r="0" b="0"/>
            <wp:wrapNone/>
            <wp:docPr id="1140983560" name="Immagine 1140983560" descr="Immagine che contiene testo, Carattere, arancion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83560" name="Immagine 1" descr="Immagine che contiene testo, Carattere, arancione, logo&#10;&#10;Descrizione generat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61855" w14:textId="303C8FB9" w:rsidR="006668F4" w:rsidRPr="001F7D0C" w:rsidRDefault="00EA14C6" w:rsidP="006668F4">
      <w:pPr>
        <w:rPr>
          <w:noProof/>
          <w:color w:val="auto"/>
        </w:rPr>
      </w:pPr>
      <w:r>
        <w:rPr>
          <w:noProof/>
          <w:color w:val="auto"/>
        </w:rPr>
        <w:t xml:space="preserve">Decidiamo di completare ordine e inviarlo cliccando </w:t>
      </w:r>
    </w:p>
    <w:p w14:paraId="3FDED408" w14:textId="51A19F86" w:rsidR="00EA14C6" w:rsidRDefault="008B5893" w:rsidP="008B5893">
      <w:pPr>
        <w:tabs>
          <w:tab w:val="left" w:pos="7836"/>
        </w:tabs>
        <w:rPr>
          <w:color w:val="auto"/>
        </w:rPr>
      </w:pPr>
      <w:r>
        <w:tab/>
      </w:r>
    </w:p>
    <w:p w14:paraId="668B77C7" w14:textId="00A551EF" w:rsidR="008B5893" w:rsidRPr="008B5893" w:rsidRDefault="008B5893" w:rsidP="008B5893">
      <w:pPr>
        <w:tabs>
          <w:tab w:val="left" w:pos="7836"/>
        </w:tabs>
        <w:rPr>
          <w:color w:val="auto"/>
        </w:rPr>
      </w:pPr>
      <w:r>
        <w:rPr>
          <w:color w:val="auto"/>
        </w:rPr>
        <w:t>Cliccando su icona video sotto vediamo come possibile completare e inviare ordine a COMET</w:t>
      </w:r>
    </w:p>
    <w:p w14:paraId="78867BD1" w14:textId="3F2916B9" w:rsidR="00156A37" w:rsidRDefault="00156A37" w:rsidP="0013262F">
      <w:r>
        <w:t>r</w:t>
      </w:r>
    </w:p>
    <w:p w14:paraId="38A7197B" w14:textId="014C4C24" w:rsidR="00156A37" w:rsidRDefault="00977656" w:rsidP="001C7C0B">
      <w:pPr>
        <w:jc w:val="center"/>
      </w:pPr>
      <w:r>
        <w:rPr>
          <w:noProof/>
        </w:rPr>
        <w:drawing>
          <wp:inline distT="0" distB="0" distL="0" distR="0" wp14:anchorId="17611AE1" wp14:editId="3FF6FCC8">
            <wp:extent cx="1216025" cy="784860"/>
            <wp:effectExtent l="0" t="0" r="0" b="0"/>
            <wp:docPr id="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48F3" w14:textId="77777777" w:rsidR="001A0CF6" w:rsidRDefault="001A0CF6" w:rsidP="001C7C0B">
      <w:pPr>
        <w:jc w:val="center"/>
      </w:pPr>
    </w:p>
    <w:p w14:paraId="59774F26" w14:textId="77777777" w:rsidR="001A0CF6" w:rsidRDefault="001A0CF6" w:rsidP="001A0CF6">
      <w:pPr>
        <w:jc w:val="both"/>
        <w:rPr>
          <w:noProof/>
          <w:color w:val="auto"/>
        </w:rPr>
      </w:pPr>
      <w:r>
        <w:rPr>
          <w:noProof/>
          <w:color w:val="auto"/>
        </w:rPr>
        <w:t>Riepilogo alcune funzioni viste nel video.</w:t>
      </w:r>
    </w:p>
    <w:p w14:paraId="1D1A8156" w14:textId="77777777" w:rsidR="00702B3A" w:rsidRDefault="00702B3A" w:rsidP="001A0CF6">
      <w:pPr>
        <w:jc w:val="both"/>
        <w:rPr>
          <w:noProof/>
          <w:color w:val="auto"/>
        </w:rPr>
      </w:pPr>
    </w:p>
    <w:p w14:paraId="22882B91" w14:textId="77777777" w:rsidR="001A0CF6" w:rsidRDefault="001A0CF6" w:rsidP="001A0CF6">
      <w:pPr>
        <w:jc w:val="both"/>
        <w:rPr>
          <w:noProof/>
          <w:color w:val="auto"/>
        </w:rPr>
      </w:pPr>
    </w:p>
    <w:p w14:paraId="257076E8" w14:textId="4B6750AB" w:rsidR="001A0CF6" w:rsidRDefault="001A0CF6" w:rsidP="001A0CF6">
      <w:pPr>
        <w:jc w:val="both"/>
        <w:rPr>
          <w:noProof/>
          <w:color w:val="auto"/>
        </w:rPr>
      </w:pPr>
      <w:r w:rsidRPr="001A0CF6">
        <w:rPr>
          <w:noProof/>
        </w:rPr>
        <w:drawing>
          <wp:anchor distT="0" distB="0" distL="114300" distR="114300" simplePos="0" relativeHeight="251658240" behindDoc="1" locked="0" layoutInCell="1" allowOverlap="1" wp14:anchorId="40A03216" wp14:editId="077B4A0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034540" cy="365760"/>
            <wp:effectExtent l="0" t="0" r="0" b="0"/>
            <wp:wrapTight wrapText="bothSides">
              <wp:wrapPolygon edited="0">
                <wp:start x="0" y="0"/>
                <wp:lineTo x="0" y="20250"/>
                <wp:lineTo x="21438" y="20250"/>
                <wp:lineTo x="21438" y="0"/>
                <wp:lineTo x="0" y="0"/>
              </wp:wrapPolygon>
            </wp:wrapTight>
            <wp:docPr id="899834733" name="Immagine 89983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3473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CF6">
        <w:rPr>
          <w:noProof/>
          <w:color w:val="auto"/>
        </w:rPr>
        <w:t>permette di visualizzare di visualizzare informazioni relative al cliente come</w:t>
      </w:r>
    </w:p>
    <w:p w14:paraId="7F06CFE1" w14:textId="77777777" w:rsidR="00702B3A" w:rsidRDefault="00702B3A" w:rsidP="001A0CF6">
      <w:pPr>
        <w:jc w:val="both"/>
        <w:rPr>
          <w:noProof/>
          <w:color w:val="auto"/>
        </w:rPr>
      </w:pPr>
    </w:p>
    <w:p w14:paraId="5A57BCA1" w14:textId="77777777" w:rsidR="00D7316B" w:rsidRDefault="00D7316B" w:rsidP="001A0CF6">
      <w:pPr>
        <w:jc w:val="both"/>
        <w:rPr>
          <w:noProof/>
          <w:color w:val="auto"/>
        </w:rPr>
      </w:pPr>
    </w:p>
    <w:p w14:paraId="7074D21A" w14:textId="2B483709" w:rsidR="00D7316B" w:rsidRDefault="00702B3A" w:rsidP="00702B3A">
      <w:pPr>
        <w:rPr>
          <w:noProof/>
          <w:color w:val="auto"/>
        </w:rPr>
      </w:pPr>
      <w:bookmarkStart w:id="9" w:name="_Hlk153576286"/>
      <w:r w:rsidRPr="00702B3A">
        <w:rPr>
          <w:noProof/>
          <w:color w:val="auto"/>
        </w:rPr>
        <w:drawing>
          <wp:anchor distT="0" distB="0" distL="114300" distR="114300" simplePos="0" relativeHeight="251658241" behindDoc="0" locked="0" layoutInCell="1" allowOverlap="1" wp14:anchorId="26EF5C19" wp14:editId="1FD4510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034540" cy="504825"/>
            <wp:effectExtent l="0" t="0" r="0" b="0"/>
            <wp:wrapSquare wrapText="bothSides"/>
            <wp:docPr id="1613397055" name="Immagine 1613397055" descr="Immagine che contiene testo, schermata, Carattere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97055" name="Immagine 1" descr="Immagine che contiene testo, schermata, Carattere, bianco&#10;&#10;Descrizione generat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16B">
        <w:rPr>
          <w:noProof/>
          <w:color w:val="auto"/>
        </w:rPr>
        <w:t xml:space="preserve">in questo campo è possibile </w:t>
      </w:r>
      <w:r>
        <w:rPr>
          <w:noProof/>
          <w:color w:val="auto"/>
        </w:rPr>
        <w:t>inserire la data di partenza spedizione</w:t>
      </w:r>
    </w:p>
    <w:p w14:paraId="72FB16D7" w14:textId="77777777" w:rsidR="00702B3A" w:rsidRDefault="00702B3A" w:rsidP="00702B3A">
      <w:pPr>
        <w:rPr>
          <w:noProof/>
          <w:color w:val="auto"/>
        </w:rPr>
      </w:pPr>
    </w:p>
    <w:bookmarkEnd w:id="9"/>
    <w:p w14:paraId="28367E2C" w14:textId="77777777" w:rsidR="00702B3A" w:rsidRDefault="00702B3A" w:rsidP="00702B3A">
      <w:pPr>
        <w:rPr>
          <w:noProof/>
          <w:color w:val="auto"/>
        </w:rPr>
      </w:pPr>
    </w:p>
    <w:p w14:paraId="1EC9A544" w14:textId="45ED48B6" w:rsidR="00702B3A" w:rsidRDefault="00702B3A" w:rsidP="00702B3A">
      <w:pPr>
        <w:rPr>
          <w:noProof/>
          <w:color w:val="auto"/>
        </w:rPr>
      </w:pPr>
      <w:r w:rsidRPr="00702B3A">
        <w:rPr>
          <w:noProof/>
          <w:color w:val="auto"/>
        </w:rPr>
        <w:lastRenderedPageBreak/>
        <w:drawing>
          <wp:anchor distT="0" distB="0" distL="114300" distR="114300" simplePos="0" relativeHeight="251658244" behindDoc="0" locked="0" layoutInCell="1" allowOverlap="1" wp14:anchorId="44FAD2FB" wp14:editId="39788353">
            <wp:simplePos x="0" y="0"/>
            <wp:positionH relativeFrom="column">
              <wp:posOffset>0</wp:posOffset>
            </wp:positionH>
            <wp:positionV relativeFrom="paragraph">
              <wp:posOffset>2223</wp:posOffset>
            </wp:positionV>
            <wp:extent cx="2028825" cy="585787"/>
            <wp:effectExtent l="0" t="0" r="0" b="0"/>
            <wp:wrapThrough wrapText="bothSides">
              <wp:wrapPolygon edited="0">
                <wp:start x="0" y="0"/>
                <wp:lineTo x="0" y="21085"/>
                <wp:lineTo x="21296" y="21085"/>
                <wp:lineTo x="21296" y="0"/>
                <wp:lineTo x="0" y="0"/>
              </wp:wrapPolygon>
            </wp:wrapThrough>
            <wp:docPr id="1948814439" name="Immagine 1948814439" descr="Immagine che contiene testo, schermata, Rettangol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14439" name="Immagine 1" descr="Immagine che contiene testo, schermata, Rettangolo, linea&#10;&#10;Descrizione generat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B3A">
        <w:rPr>
          <w:noProof/>
          <w:color w:val="auto"/>
        </w:rPr>
        <w:t xml:space="preserve">in questo campo è possibile inserire </w:t>
      </w:r>
      <w:r>
        <w:rPr>
          <w:noProof/>
          <w:color w:val="auto"/>
        </w:rPr>
        <w:t>numero ordine cliente, dato che poi verrà stampato su documenti trasporto</w:t>
      </w:r>
    </w:p>
    <w:p w14:paraId="6FC7DD65" w14:textId="77777777" w:rsidR="00702B3A" w:rsidRDefault="00702B3A" w:rsidP="00702B3A">
      <w:pPr>
        <w:rPr>
          <w:noProof/>
          <w:color w:val="auto"/>
        </w:rPr>
      </w:pPr>
    </w:p>
    <w:p w14:paraId="24419060" w14:textId="77777777" w:rsidR="00702B3A" w:rsidRDefault="00702B3A" w:rsidP="00702B3A">
      <w:pPr>
        <w:rPr>
          <w:noProof/>
          <w:color w:val="auto"/>
        </w:rPr>
      </w:pPr>
    </w:p>
    <w:p w14:paraId="57FA700E" w14:textId="1241F1BC" w:rsidR="00702B3A" w:rsidRDefault="00702B3A" w:rsidP="00702B3A">
      <w:pPr>
        <w:rPr>
          <w:noProof/>
          <w:color w:val="auto"/>
        </w:rPr>
      </w:pPr>
      <w:r w:rsidRPr="00702B3A">
        <w:rPr>
          <w:noProof/>
          <w:color w:val="auto"/>
        </w:rPr>
        <w:drawing>
          <wp:anchor distT="0" distB="0" distL="114300" distR="114300" simplePos="0" relativeHeight="251658245" behindDoc="0" locked="0" layoutInCell="1" allowOverlap="1" wp14:anchorId="39851AA4" wp14:editId="56BA691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034540" cy="1338263"/>
            <wp:effectExtent l="0" t="0" r="0" b="0"/>
            <wp:wrapThrough wrapText="bothSides">
              <wp:wrapPolygon edited="0">
                <wp:start x="0" y="0"/>
                <wp:lineTo x="0" y="21221"/>
                <wp:lineTo x="21438" y="21221"/>
                <wp:lineTo x="21438" y="0"/>
                <wp:lineTo x="0" y="0"/>
              </wp:wrapPolygon>
            </wp:wrapThrough>
            <wp:docPr id="1604436241" name="Immagine 1604436241" descr="Immagine che contiene testo, schermata, Rettangol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36241" name="Immagine 1" descr="Immagine che contiene testo, schermata, Rettangolo, linea&#10;&#10;Descrizione generat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3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</w:rPr>
        <w:t>le note cliente sono informazioni che verranno poi stampate su documenti di trasporto, mentre quelle interne sono info che volete trasmettere a CUSTOMER SERVICE per una corretta gestione dell’ordine.Queste note non verrano stampate sui documenti.</w:t>
      </w:r>
    </w:p>
    <w:p w14:paraId="75AEE3B2" w14:textId="77777777" w:rsidR="002B2D2B" w:rsidRDefault="002B2D2B" w:rsidP="00702B3A">
      <w:pPr>
        <w:rPr>
          <w:noProof/>
          <w:color w:val="auto"/>
        </w:rPr>
      </w:pPr>
    </w:p>
    <w:p w14:paraId="3BFE594B" w14:textId="77777777" w:rsidR="002B2D2B" w:rsidRDefault="002B2D2B" w:rsidP="00702B3A">
      <w:pPr>
        <w:rPr>
          <w:noProof/>
          <w:color w:val="auto"/>
        </w:rPr>
      </w:pPr>
    </w:p>
    <w:p w14:paraId="22E6DE0E" w14:textId="11C0CFC1" w:rsidR="002B2D2B" w:rsidRDefault="002B2D2B" w:rsidP="00702B3A">
      <w:pPr>
        <w:rPr>
          <w:noProof/>
          <w:color w:val="auto"/>
        </w:rPr>
      </w:pPr>
      <w:r w:rsidRPr="002B2D2B">
        <w:rPr>
          <w:noProof/>
          <w:color w:val="auto"/>
        </w:rPr>
        <w:drawing>
          <wp:anchor distT="0" distB="0" distL="114300" distR="114300" simplePos="0" relativeHeight="251658243" behindDoc="0" locked="0" layoutInCell="1" allowOverlap="1" wp14:anchorId="7857BC64" wp14:editId="5951412D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2047875" cy="1228725"/>
            <wp:effectExtent l="0" t="0" r="0" b="0"/>
            <wp:wrapThrough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hrough>
            <wp:docPr id="57204988" name="Immagine 57204988" descr="Immagine che contiene testo, schermata, Caratte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988" name="Immagine 1" descr="Immagine che contiene testo, schermata, Carattere, Pagina Web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F0F62C" w14:textId="7D53C530" w:rsidR="002B2D2B" w:rsidRDefault="002B2D2B" w:rsidP="00702B3A">
      <w:pPr>
        <w:rPr>
          <w:noProof/>
          <w:color w:val="auto"/>
        </w:rPr>
      </w:pPr>
      <w:r>
        <w:rPr>
          <w:noProof/>
          <w:color w:val="auto"/>
        </w:rPr>
        <w:t>nel campo Indirizzi spedizione sono riportati tutti gli indirizzi spedizione collegati su ns.gestionale al Cliente.L’indirizzo spuntato e quello primario in anagrafica e può essere cambiato spuntando uno degli altri indirizzi presenti in questa finestra.</w:t>
      </w:r>
    </w:p>
    <w:p w14:paraId="6464963F" w14:textId="77777777" w:rsidR="002B2D2B" w:rsidRDefault="002B2D2B" w:rsidP="00702B3A">
      <w:pPr>
        <w:rPr>
          <w:noProof/>
          <w:color w:val="auto"/>
        </w:rPr>
      </w:pPr>
    </w:p>
    <w:p w14:paraId="3F94FA77" w14:textId="77777777" w:rsidR="002B2D2B" w:rsidRDefault="002B2D2B" w:rsidP="00702B3A">
      <w:pPr>
        <w:rPr>
          <w:noProof/>
          <w:color w:val="auto"/>
        </w:rPr>
      </w:pPr>
    </w:p>
    <w:p w14:paraId="71888368" w14:textId="2E646D1B" w:rsidR="002B2D2B" w:rsidRDefault="002B2D2B" w:rsidP="00702B3A">
      <w:pPr>
        <w:rPr>
          <w:noProof/>
          <w:color w:val="FF0000"/>
        </w:rPr>
      </w:pPr>
      <w:r w:rsidRPr="002B2D2B">
        <w:rPr>
          <w:noProof/>
          <w:color w:val="auto"/>
        </w:rPr>
        <w:drawing>
          <wp:anchor distT="0" distB="0" distL="114300" distR="114300" simplePos="0" relativeHeight="251658246" behindDoc="0" locked="0" layoutInCell="1" allowOverlap="1" wp14:anchorId="086EC697" wp14:editId="485F65A6">
            <wp:simplePos x="0" y="0"/>
            <wp:positionH relativeFrom="column">
              <wp:posOffset>0</wp:posOffset>
            </wp:positionH>
            <wp:positionV relativeFrom="paragraph">
              <wp:posOffset>-317</wp:posOffset>
            </wp:positionV>
            <wp:extent cx="2071688" cy="632460"/>
            <wp:effectExtent l="0" t="0" r="0" b="0"/>
            <wp:wrapThrough wrapText="bothSides">
              <wp:wrapPolygon edited="0">
                <wp:start x="0" y="0"/>
                <wp:lineTo x="0" y="20819"/>
                <wp:lineTo x="21454" y="20819"/>
                <wp:lineTo x="21454" y="0"/>
                <wp:lineTo x="0" y="0"/>
              </wp:wrapPolygon>
            </wp:wrapThrough>
            <wp:docPr id="701305497" name="Immagine 701305497" descr="Immagine che contiene testo, schermata, Carattere, biglietto da visi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05497" name="Immagine 1" descr="Immagine che contiene testo, schermata, Carattere, biglietto da visita&#10;&#10;Descrizione generat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</w:rPr>
        <w:t xml:space="preserve">questo campo serve per inserire un nuovo indirizzo ed è spiegato </w:t>
      </w:r>
      <w:r w:rsidR="000663F3">
        <w:rPr>
          <w:noProof/>
          <w:color w:val="auto"/>
        </w:rPr>
        <w:t xml:space="preserve">al </w:t>
      </w:r>
      <w:hyperlink w:anchor="_Capitolo_5:_" w:history="1">
        <w:r w:rsidR="00EC2054" w:rsidRPr="00962958">
          <w:rPr>
            <w:rStyle w:val="Collegamentoipertestuale"/>
            <w:noProof/>
            <w:color w:val="000000" w:themeColor="text1"/>
          </w:rPr>
          <w:t xml:space="preserve">capitolo </w:t>
        </w:r>
        <w:r w:rsidR="00EE3E40" w:rsidRPr="00962958">
          <w:rPr>
            <w:rStyle w:val="Collegamentoipertestuale"/>
            <w:noProof/>
            <w:color w:val="000000" w:themeColor="text1"/>
          </w:rPr>
          <w:t>4</w:t>
        </w:r>
      </w:hyperlink>
    </w:p>
    <w:p w14:paraId="3C40C5A7" w14:textId="77777777" w:rsidR="000663F3" w:rsidRDefault="000663F3" w:rsidP="00702B3A">
      <w:pPr>
        <w:rPr>
          <w:noProof/>
          <w:color w:val="FF0000"/>
        </w:rPr>
      </w:pPr>
    </w:p>
    <w:p w14:paraId="309F8EB9" w14:textId="77777777" w:rsidR="000663F3" w:rsidRDefault="000663F3" w:rsidP="00702B3A">
      <w:pPr>
        <w:rPr>
          <w:noProof/>
          <w:color w:val="FF0000"/>
        </w:rPr>
      </w:pPr>
    </w:p>
    <w:p w14:paraId="659B927E" w14:textId="2F8B8576" w:rsidR="000663F3" w:rsidRDefault="000663F3" w:rsidP="00702B3A">
      <w:pPr>
        <w:rPr>
          <w:noProof/>
          <w:color w:val="FF0000"/>
        </w:rPr>
      </w:pPr>
    </w:p>
    <w:p w14:paraId="3DBE4E4A" w14:textId="181112A3" w:rsidR="000663F3" w:rsidRDefault="000663F3" w:rsidP="00702B3A">
      <w:pPr>
        <w:rPr>
          <w:noProof/>
          <w:color w:val="auto"/>
        </w:rPr>
      </w:pPr>
      <w:r w:rsidRPr="000663F3">
        <w:rPr>
          <w:noProof/>
          <w:color w:val="FF0000"/>
        </w:rPr>
        <w:drawing>
          <wp:anchor distT="0" distB="0" distL="114300" distR="114300" simplePos="0" relativeHeight="251658248" behindDoc="0" locked="0" layoutInCell="1" allowOverlap="1" wp14:anchorId="1E74E105" wp14:editId="0ECB66E0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2080895" cy="1171575"/>
            <wp:effectExtent l="0" t="0" r="0" b="0"/>
            <wp:wrapThrough wrapText="bothSides">
              <wp:wrapPolygon edited="0">
                <wp:start x="0" y="0"/>
                <wp:lineTo x="0" y="21424"/>
                <wp:lineTo x="21356" y="21424"/>
                <wp:lineTo x="21356" y="0"/>
                <wp:lineTo x="0" y="0"/>
              </wp:wrapPolygon>
            </wp:wrapThrough>
            <wp:docPr id="1324592340" name="Immagine 1324592340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92340" name="Immagine 1" descr="Immagine che contiene testo, schermata, Carattere&#10;&#10;Descrizione generat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</w:rPr>
        <w:t>il campo modalità pagamento ricorda il pagamento in uso per il cliente.</w:t>
      </w:r>
    </w:p>
    <w:p w14:paraId="6AD558A0" w14:textId="57D968A3" w:rsidR="000663F3" w:rsidRDefault="000663F3" w:rsidP="00702B3A">
      <w:pPr>
        <w:rPr>
          <w:noProof/>
          <w:color w:val="auto"/>
        </w:rPr>
      </w:pPr>
      <w:r>
        <w:rPr>
          <w:noProof/>
          <w:color w:val="auto"/>
        </w:rPr>
        <w:t xml:space="preserve">Ordine Sos /urgente al momento non viene gestito da </w:t>
      </w:r>
      <w:r w:rsidR="00962958">
        <w:rPr>
          <w:noProof/>
          <w:color w:val="auto"/>
        </w:rPr>
        <w:t>Lavor</w:t>
      </w:r>
    </w:p>
    <w:p w14:paraId="10485224" w14:textId="47D98C9F" w:rsidR="00EE3E40" w:rsidRDefault="00EE3E40" w:rsidP="00702B3A">
      <w:pPr>
        <w:rPr>
          <w:noProof/>
          <w:color w:val="auto"/>
        </w:rPr>
      </w:pPr>
    </w:p>
    <w:p w14:paraId="46CC49D7" w14:textId="280E3DB6" w:rsidR="00EE3E40" w:rsidRDefault="00EE3E40" w:rsidP="00702B3A">
      <w:pPr>
        <w:rPr>
          <w:noProof/>
          <w:color w:val="auto"/>
        </w:rPr>
      </w:pPr>
    </w:p>
    <w:p w14:paraId="18310891" w14:textId="26399898" w:rsidR="000663F3" w:rsidRDefault="000663F3" w:rsidP="00702B3A">
      <w:pPr>
        <w:rPr>
          <w:noProof/>
          <w:color w:val="auto"/>
        </w:rPr>
      </w:pPr>
    </w:p>
    <w:p w14:paraId="3017D47A" w14:textId="45A25293" w:rsidR="00EE3E40" w:rsidRDefault="00EE3E40" w:rsidP="00702B3A">
      <w:pPr>
        <w:rPr>
          <w:noProof/>
          <w:color w:val="auto"/>
        </w:rPr>
      </w:pPr>
    </w:p>
    <w:p w14:paraId="3D2D3DE2" w14:textId="20182BC3" w:rsidR="000663F3" w:rsidRDefault="00EE3E40" w:rsidP="00702B3A">
      <w:pPr>
        <w:rPr>
          <w:noProof/>
          <w:color w:val="auto"/>
        </w:rPr>
      </w:pPr>
      <w:r w:rsidRPr="00EE3E40">
        <w:rPr>
          <w:noProof/>
          <w:color w:val="auto"/>
        </w:rPr>
        <w:drawing>
          <wp:inline distT="0" distB="0" distL="0" distR="0" wp14:anchorId="44C4EDD5" wp14:editId="0E5AAB07">
            <wp:extent cx="1819258" cy="833438"/>
            <wp:effectExtent l="0" t="0" r="0" b="0"/>
            <wp:docPr id="848711819" name="Immagine 848711819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11819" name="Immagine 1" descr="Immagine che contiene testo, schermata, Carattere, design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9258" cy="83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t>i</w:t>
      </w:r>
      <w:r w:rsidR="000663F3">
        <w:rPr>
          <w:noProof/>
          <w:color w:val="auto"/>
        </w:rPr>
        <w:t>n questa area oltre a visualizzare il valore totale dell’ordine è possibile :</w:t>
      </w:r>
    </w:p>
    <w:p w14:paraId="60E281C6" w14:textId="0A86C16F" w:rsidR="00E35A1B" w:rsidRDefault="00E35A1B" w:rsidP="00702B3A">
      <w:pPr>
        <w:rPr>
          <w:noProof/>
          <w:color w:val="auto"/>
        </w:rPr>
      </w:pPr>
    </w:p>
    <w:p w14:paraId="2F3DFACB" w14:textId="77777777" w:rsidR="00962958" w:rsidRDefault="00962958" w:rsidP="00702B3A">
      <w:pPr>
        <w:rPr>
          <w:noProof/>
          <w:color w:val="auto"/>
        </w:rPr>
      </w:pPr>
    </w:p>
    <w:p w14:paraId="015CC3EF" w14:textId="2D856829" w:rsidR="000663F3" w:rsidRDefault="00962958" w:rsidP="00702B3A">
      <w:pPr>
        <w:rPr>
          <w:noProof/>
          <w:color w:val="auto"/>
        </w:rPr>
      </w:pPr>
      <w:r w:rsidRPr="000663F3">
        <w:rPr>
          <w:noProof/>
          <w:color w:val="auto"/>
        </w:rPr>
        <w:lastRenderedPageBreak/>
        <w:drawing>
          <wp:anchor distT="0" distB="0" distL="114300" distR="114300" simplePos="0" relativeHeight="251652608" behindDoc="0" locked="0" layoutInCell="1" allowOverlap="1" wp14:anchorId="59C2B617" wp14:editId="14EB3BC0">
            <wp:simplePos x="0" y="0"/>
            <wp:positionH relativeFrom="column">
              <wp:posOffset>-323850</wp:posOffset>
            </wp:positionH>
            <wp:positionV relativeFrom="paragraph">
              <wp:posOffset>-124436</wp:posOffset>
            </wp:positionV>
            <wp:extent cx="323850" cy="367665"/>
            <wp:effectExtent l="0" t="0" r="0" b="0"/>
            <wp:wrapThrough wrapText="bothSides">
              <wp:wrapPolygon edited="0">
                <wp:start x="0" y="0"/>
                <wp:lineTo x="0" y="20145"/>
                <wp:lineTo x="20329" y="20145"/>
                <wp:lineTo x="20329" y="0"/>
                <wp:lineTo x="0" y="0"/>
              </wp:wrapPolygon>
            </wp:wrapThrough>
            <wp:docPr id="211761485" name="Immagine 211761485" descr="Immagine che contiene testo, Carattere, logo, aranc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1485" name="Immagine 1" descr="Immagine che contiene testo, Carattere, logo, arancione&#10;&#10;Descrizione generat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3F3">
        <w:rPr>
          <w:noProof/>
          <w:color w:val="auto"/>
        </w:rPr>
        <w:t xml:space="preserve">salvare ordine in un preventivo </w:t>
      </w:r>
    </w:p>
    <w:p w14:paraId="749AC6E2" w14:textId="71F9BD97" w:rsidR="00E35A1B" w:rsidRDefault="00962958" w:rsidP="00702B3A">
      <w:pPr>
        <w:rPr>
          <w:noProof/>
          <w:color w:val="auto"/>
        </w:rPr>
      </w:pPr>
      <w:r w:rsidRPr="00E35A1B">
        <w:rPr>
          <w:noProof/>
          <w:color w:val="auto"/>
        </w:rPr>
        <w:drawing>
          <wp:anchor distT="0" distB="0" distL="114300" distR="114300" simplePos="0" relativeHeight="251654656" behindDoc="0" locked="0" layoutInCell="1" allowOverlap="1" wp14:anchorId="6A2AA9AD" wp14:editId="7F688C8B">
            <wp:simplePos x="0" y="0"/>
            <wp:positionH relativeFrom="column">
              <wp:posOffset>-307340</wp:posOffset>
            </wp:positionH>
            <wp:positionV relativeFrom="paragraph">
              <wp:posOffset>148949</wp:posOffset>
            </wp:positionV>
            <wp:extent cx="309563" cy="342900"/>
            <wp:effectExtent l="0" t="0" r="0" b="0"/>
            <wp:wrapThrough wrapText="bothSides">
              <wp:wrapPolygon edited="0">
                <wp:start x="0" y="0"/>
                <wp:lineTo x="0" y="20400"/>
                <wp:lineTo x="19959" y="20400"/>
                <wp:lineTo x="19959" y="0"/>
                <wp:lineTo x="0" y="0"/>
              </wp:wrapPolygon>
            </wp:wrapThrough>
            <wp:docPr id="1447331853" name="Immagine 1447331853" descr="Immagine che contiene testo, Carattere, arancion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31853" name="Immagine 1" descr="Immagine che contiene testo, Carattere, arancione, design&#10;&#10;Descrizione generat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25296" w14:textId="345C2D8F" w:rsidR="00E35A1B" w:rsidRDefault="00E35A1B" w:rsidP="00702B3A">
      <w:pPr>
        <w:rPr>
          <w:noProof/>
          <w:color w:val="auto"/>
        </w:rPr>
      </w:pPr>
      <w:r>
        <w:rPr>
          <w:noProof/>
          <w:color w:val="auto"/>
        </w:rPr>
        <w:t>tornare nel carrello alla pagina precedente</w:t>
      </w:r>
    </w:p>
    <w:p w14:paraId="20118013" w14:textId="09E4467A" w:rsidR="00E35A1B" w:rsidRDefault="00E35A1B" w:rsidP="00702B3A">
      <w:pPr>
        <w:rPr>
          <w:noProof/>
          <w:color w:val="auto"/>
        </w:rPr>
      </w:pPr>
      <w:r w:rsidRPr="00E35A1B">
        <w:rPr>
          <w:noProof/>
          <w:color w:val="auto"/>
        </w:rPr>
        <w:drawing>
          <wp:anchor distT="0" distB="0" distL="114300" distR="114300" simplePos="0" relativeHeight="251657728" behindDoc="0" locked="0" layoutInCell="1" allowOverlap="1" wp14:anchorId="7C1BD8A9" wp14:editId="33E0EB94">
            <wp:simplePos x="0" y="0"/>
            <wp:positionH relativeFrom="column">
              <wp:posOffset>-390843</wp:posOffset>
            </wp:positionH>
            <wp:positionV relativeFrom="paragraph">
              <wp:posOffset>207327</wp:posOffset>
            </wp:positionV>
            <wp:extent cx="271145" cy="333375"/>
            <wp:effectExtent l="0" t="0" r="0" b="0"/>
            <wp:wrapThrough wrapText="bothSides">
              <wp:wrapPolygon edited="0">
                <wp:start x="0" y="0"/>
                <wp:lineTo x="0" y="20983"/>
                <wp:lineTo x="19728" y="20983"/>
                <wp:lineTo x="19728" y="0"/>
                <wp:lineTo x="0" y="0"/>
              </wp:wrapPolygon>
            </wp:wrapThrough>
            <wp:docPr id="1258198301" name="Immagine 1258198301" descr="Immagine che contiene testo, Carattere, arancion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98301" name="Immagine 1" descr="Immagine che contiene testo, Carattere, arancione, logo&#10;&#10;Descrizione generat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865F4" w14:textId="598D7A39" w:rsidR="00E35A1B" w:rsidRDefault="00E35A1B" w:rsidP="00702B3A">
      <w:pPr>
        <w:rPr>
          <w:noProof/>
          <w:color w:val="auto"/>
        </w:rPr>
      </w:pPr>
      <w:r>
        <w:rPr>
          <w:noProof/>
          <w:color w:val="auto"/>
        </w:rPr>
        <w:t>procedere all’invio ordine a ns. gestionale</w:t>
      </w:r>
    </w:p>
    <w:p w14:paraId="23DCC2B0" w14:textId="77777777" w:rsidR="00E35A1B" w:rsidRDefault="00E35A1B" w:rsidP="00702B3A">
      <w:pPr>
        <w:rPr>
          <w:noProof/>
          <w:color w:val="auto"/>
        </w:rPr>
      </w:pPr>
    </w:p>
    <w:p w14:paraId="5665B5C1" w14:textId="77777777" w:rsidR="00E35A1B" w:rsidRDefault="00E35A1B" w:rsidP="00702B3A">
      <w:pPr>
        <w:rPr>
          <w:noProof/>
          <w:color w:val="auto"/>
        </w:rPr>
      </w:pPr>
    </w:p>
    <w:p w14:paraId="18DBF3EB" w14:textId="17EF3093" w:rsidR="00E35A1B" w:rsidRDefault="00E35A1B" w:rsidP="00702B3A">
      <w:pPr>
        <w:rPr>
          <w:noProof/>
          <w:color w:val="auto"/>
        </w:rPr>
      </w:pPr>
      <w:r>
        <w:rPr>
          <w:noProof/>
          <w:color w:val="auto"/>
        </w:rPr>
        <w:t xml:space="preserve">Cliccando il tasto Invia viene visualizzata una </w:t>
      </w:r>
      <w:r w:rsidR="00962958">
        <w:rPr>
          <w:noProof/>
          <w:color w:val="auto"/>
        </w:rPr>
        <w:t>pagina</w:t>
      </w:r>
      <w:r>
        <w:rPr>
          <w:noProof/>
          <w:color w:val="auto"/>
        </w:rPr>
        <w:t xml:space="preserve"> di riepilogo poi con il tasto CONTINUA l’ordine viene inviato a ns. sistema e non è più modificabile.</w:t>
      </w:r>
    </w:p>
    <w:p w14:paraId="5B918DAE" w14:textId="77777777" w:rsidR="00E35A1B" w:rsidRDefault="00E35A1B" w:rsidP="00702B3A">
      <w:pPr>
        <w:rPr>
          <w:noProof/>
          <w:color w:val="auto"/>
        </w:rPr>
      </w:pPr>
    </w:p>
    <w:p w14:paraId="4E3FE132" w14:textId="4805EDEA" w:rsidR="00E35A1B" w:rsidRDefault="00E35A1B" w:rsidP="00702B3A">
      <w:pPr>
        <w:rPr>
          <w:noProof/>
          <w:color w:val="auto"/>
        </w:rPr>
      </w:pPr>
      <w:r>
        <w:rPr>
          <w:noProof/>
          <w:color w:val="auto"/>
        </w:rPr>
        <w:t>Una copia dell’ordine trasmesso è subito archivia</w:t>
      </w:r>
      <w:r w:rsidR="00E71DBB">
        <w:rPr>
          <w:noProof/>
          <w:color w:val="auto"/>
        </w:rPr>
        <w:t xml:space="preserve">ta e visibile nello Storico Ordini </w:t>
      </w:r>
    </w:p>
    <w:p w14:paraId="63647CA0" w14:textId="47507E70" w:rsidR="009F204B" w:rsidRDefault="009F204B" w:rsidP="00702B3A">
      <w:pPr>
        <w:rPr>
          <w:noProof/>
          <w:color w:val="auto"/>
        </w:rPr>
      </w:pPr>
    </w:p>
    <w:p w14:paraId="6FAFCFB7" w14:textId="30229542" w:rsidR="009F204B" w:rsidRDefault="000B6466" w:rsidP="009F204B">
      <w:pPr>
        <w:pStyle w:val="Titolo2"/>
        <w:spacing w:after="500"/>
      </w:pPr>
      <w:bookmarkStart w:id="10" w:name="_Capitolo__3:"/>
      <w:bookmarkEnd w:id="10"/>
      <w:r w:rsidRPr="000B6466">
        <w:rPr>
          <w:rFonts w:asciiTheme="minorHAnsi" w:eastAsiaTheme="minorEastAsia" w:hAnsiTheme="minorHAnsi" w:cstheme="minorBidi"/>
          <w:b w:val="0"/>
          <w:noProof/>
          <w:sz w:val="28"/>
        </w:rPr>
        <w:drawing>
          <wp:anchor distT="0" distB="0" distL="114300" distR="114300" simplePos="0" relativeHeight="251661824" behindDoc="0" locked="0" layoutInCell="1" allowOverlap="1" wp14:anchorId="16FFBFE4" wp14:editId="03F71DAE">
            <wp:simplePos x="0" y="0"/>
            <wp:positionH relativeFrom="column">
              <wp:posOffset>4299903</wp:posOffset>
            </wp:positionH>
            <wp:positionV relativeFrom="paragraph">
              <wp:posOffset>864552</wp:posOffset>
            </wp:positionV>
            <wp:extent cx="1625282" cy="594913"/>
            <wp:effectExtent l="0" t="0" r="0" b="0"/>
            <wp:wrapNone/>
            <wp:docPr id="132640245" name="Immagine 132640245" descr="Immagine che contiene schermata, arancione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0245" name="Immagine 1" descr="Immagine che contiene schermata, arancione, logo, Carattere&#10;&#10;Descrizione generat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282" cy="59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1" w:name="_Hlk153581834"/>
      <w:r w:rsidR="009F204B">
        <w:t>Capitolo  3: ALTRI METODI PER CERCARE PRODOTTI E CARICARE CARRELLO</w:t>
      </w:r>
      <w:bookmarkEnd w:id="11"/>
    </w:p>
    <w:p w14:paraId="005EAE73" w14:textId="0B63ED05" w:rsidR="009F204B" w:rsidRPr="009F204B" w:rsidRDefault="000B6466" w:rsidP="009F204B">
      <w:pPr>
        <w:pStyle w:val="Titolo2"/>
        <w:spacing w:after="500"/>
        <w:rPr>
          <w:rFonts w:asciiTheme="minorHAnsi" w:eastAsiaTheme="minorEastAsia" w:hAnsiTheme="minorHAnsi" w:cstheme="minorBidi"/>
          <w:b w:val="0"/>
          <w:noProof/>
          <w:sz w:val="28"/>
        </w:rPr>
      </w:pPr>
      <w:r>
        <w:rPr>
          <w:rFonts w:asciiTheme="minorHAnsi" w:eastAsiaTheme="minorEastAsia" w:hAnsiTheme="minorHAnsi" w:cstheme="minorBidi"/>
          <w:b w:val="0"/>
          <w:noProof/>
          <w:sz w:val="28"/>
        </w:rPr>
        <w:t xml:space="preserve">Un altro metodo per entrare nel carrello è </w:t>
      </w:r>
    </w:p>
    <w:p w14:paraId="08D50ABD" w14:textId="2C17F054" w:rsidR="00C61273" w:rsidRDefault="000B6466" w:rsidP="009F204B">
      <w:pPr>
        <w:pStyle w:val="Titolo2"/>
        <w:spacing w:after="500"/>
        <w:rPr>
          <w:rFonts w:asciiTheme="minorHAnsi" w:eastAsiaTheme="minorEastAsia" w:hAnsiTheme="minorHAnsi" w:cstheme="minorBidi"/>
          <w:b w:val="0"/>
          <w:noProof/>
          <w:sz w:val="28"/>
        </w:rPr>
      </w:pPr>
      <w:bookmarkStart w:id="12" w:name="_Hlk153579847"/>
      <w:r w:rsidRPr="000B6466">
        <w:rPr>
          <w:rFonts w:asciiTheme="minorHAnsi" w:eastAsiaTheme="minorEastAsia" w:hAnsiTheme="minorHAnsi" w:cstheme="minorBidi"/>
          <w:b w:val="0"/>
          <w:noProof/>
          <w:sz w:val="28"/>
        </w:rPr>
        <w:t xml:space="preserve">Cliccando su questo tasto si apre la seguente </w:t>
      </w:r>
      <w:r w:rsidR="00962958">
        <w:rPr>
          <w:rFonts w:asciiTheme="minorHAnsi" w:eastAsiaTheme="minorEastAsia" w:hAnsiTheme="minorHAnsi" w:cstheme="minorBidi"/>
          <w:b w:val="0"/>
          <w:noProof/>
          <w:sz w:val="28"/>
        </w:rPr>
        <w:t>schermata</w:t>
      </w:r>
      <w:r w:rsidRPr="000B6466">
        <w:rPr>
          <w:rFonts w:asciiTheme="minorHAnsi" w:eastAsiaTheme="minorEastAsia" w:hAnsiTheme="minorHAnsi" w:cstheme="minorBidi"/>
          <w:b w:val="0"/>
          <w:noProof/>
          <w:sz w:val="28"/>
        </w:rPr>
        <w:t xml:space="preserve"> dove </w:t>
      </w:r>
      <w:bookmarkEnd w:id="12"/>
      <w:r>
        <w:rPr>
          <w:rFonts w:asciiTheme="minorHAnsi" w:eastAsiaTheme="minorEastAsia" w:hAnsiTheme="minorHAnsi" w:cstheme="minorBidi"/>
          <w:b w:val="0"/>
          <w:noProof/>
          <w:sz w:val="28"/>
        </w:rPr>
        <w:t>in alto a destra è presente la barra di ricerca prodotto che permette una volta inserito il primo articolo aprire il carrello da utilizzare poi per inserimento altri codici.</w:t>
      </w:r>
    </w:p>
    <w:p w14:paraId="2AEADABA" w14:textId="367F482D" w:rsidR="00C61273" w:rsidRDefault="00C61273" w:rsidP="009F204B">
      <w:pPr>
        <w:pStyle w:val="Titolo2"/>
        <w:spacing w:after="500"/>
        <w:rPr>
          <w:rFonts w:asciiTheme="minorHAnsi" w:eastAsiaTheme="minorEastAsia" w:hAnsiTheme="minorHAnsi" w:cstheme="minorBidi"/>
          <w:b w:val="0"/>
          <w:noProof/>
          <w:sz w:val="28"/>
        </w:rPr>
      </w:pPr>
      <w:r w:rsidRPr="000B6466">
        <w:rPr>
          <w:rFonts w:asciiTheme="minorHAnsi" w:eastAsiaTheme="minorEastAsia" w:hAnsiTheme="minorHAnsi" w:cstheme="minorBidi"/>
          <w:b w:val="0"/>
          <w:noProof/>
          <w:sz w:val="28"/>
        </w:rPr>
        <w:drawing>
          <wp:anchor distT="0" distB="0" distL="114300" distR="114300" simplePos="0" relativeHeight="251658252" behindDoc="0" locked="0" layoutInCell="1" allowOverlap="1" wp14:anchorId="7655C84E" wp14:editId="3D936A28">
            <wp:simplePos x="0" y="0"/>
            <wp:positionH relativeFrom="column">
              <wp:posOffset>4347845</wp:posOffset>
            </wp:positionH>
            <wp:positionV relativeFrom="paragraph">
              <wp:posOffset>330200</wp:posOffset>
            </wp:positionV>
            <wp:extent cx="1557337" cy="605790"/>
            <wp:effectExtent l="0" t="0" r="0" b="0"/>
            <wp:wrapNone/>
            <wp:docPr id="1707599078" name="Immagine 1707599078" descr="Immagine che contiene schermata, testo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99078" name="Immagine 1" descr="Immagine che contiene schermata, testo, Carattere, logo&#10;&#10;Descrizione generata automa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337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A0A1A8" w14:textId="361DC1DE" w:rsidR="000B6466" w:rsidRPr="000B6466" w:rsidRDefault="000B6466" w:rsidP="009F204B">
      <w:pPr>
        <w:pStyle w:val="Titolo2"/>
        <w:spacing w:after="500"/>
        <w:rPr>
          <w:rFonts w:asciiTheme="minorHAnsi" w:eastAsiaTheme="minorEastAsia" w:hAnsiTheme="minorHAnsi" w:cstheme="minorBidi"/>
          <w:b w:val="0"/>
          <w:noProof/>
          <w:sz w:val="28"/>
        </w:rPr>
      </w:pPr>
      <w:r>
        <w:rPr>
          <w:rFonts w:asciiTheme="minorHAnsi" w:eastAsiaTheme="minorEastAsia" w:hAnsiTheme="minorHAnsi" w:cstheme="minorBidi"/>
          <w:b w:val="0"/>
          <w:noProof/>
          <w:sz w:val="28"/>
        </w:rPr>
        <w:t xml:space="preserve">Altra funzione più strutturata per ricercare i prodotti è  </w:t>
      </w:r>
    </w:p>
    <w:p w14:paraId="30524A7E" w14:textId="2509DCEB" w:rsidR="009F204B" w:rsidRDefault="00C61273" w:rsidP="00702B3A">
      <w:pPr>
        <w:rPr>
          <w:noProof/>
          <w:color w:val="auto"/>
        </w:rPr>
      </w:pPr>
      <w:r w:rsidRPr="00C61273">
        <w:rPr>
          <w:noProof/>
          <w:color w:val="auto"/>
        </w:rPr>
        <w:t xml:space="preserve">Cliccando su questo tasto si apre la seguente </w:t>
      </w:r>
      <w:r w:rsidR="00962958">
        <w:rPr>
          <w:noProof/>
          <w:color w:val="auto"/>
        </w:rPr>
        <w:t>sessione</w:t>
      </w:r>
      <w:r w:rsidRPr="00C61273">
        <w:rPr>
          <w:noProof/>
          <w:color w:val="auto"/>
        </w:rPr>
        <w:t xml:space="preserve"> dove</w:t>
      </w:r>
      <w:r>
        <w:rPr>
          <w:noProof/>
          <w:color w:val="auto"/>
        </w:rPr>
        <w:t xml:space="preserve"> è possibile effettuare la ricerca per codice o per descrizione prodotto</w:t>
      </w:r>
    </w:p>
    <w:p w14:paraId="281335C5" w14:textId="77777777" w:rsidR="00C61273" w:rsidRDefault="00C61273" w:rsidP="00702B3A">
      <w:pPr>
        <w:rPr>
          <w:b/>
          <w:noProof/>
        </w:rPr>
      </w:pPr>
      <w:r w:rsidRPr="000B6466">
        <w:rPr>
          <w:b/>
          <w:noProof/>
        </w:rPr>
        <w:t>Cliccando su questo tasto si apre la se</w:t>
      </w:r>
      <w:r w:rsidRPr="00C61273">
        <w:rPr>
          <w:b/>
          <w:noProof/>
        </w:rPr>
        <w:t xml:space="preserve"> </w:t>
      </w:r>
      <w:r w:rsidRPr="000B6466">
        <w:rPr>
          <w:b/>
          <w:noProof/>
        </w:rPr>
        <w:t xml:space="preserve">Cliccando su questo tasto si apre la seguente videata dove </w:t>
      </w:r>
    </w:p>
    <w:p w14:paraId="70415072" w14:textId="77777777" w:rsidR="00C61273" w:rsidRDefault="00C61273" w:rsidP="00702B3A">
      <w:pPr>
        <w:rPr>
          <w:b/>
          <w:noProof/>
        </w:rPr>
      </w:pPr>
    </w:p>
    <w:p w14:paraId="294FE9B5" w14:textId="77777777" w:rsidR="00962958" w:rsidRDefault="00D53E88" w:rsidP="00C61273">
      <w:pPr>
        <w:rPr>
          <w:bCs/>
          <w:noProof/>
          <w:color w:val="auto"/>
        </w:rPr>
      </w:pPr>
      <w:r w:rsidRPr="00D53E88">
        <w:rPr>
          <w:b/>
          <w:noProof/>
          <w:color w:val="auto"/>
        </w:rPr>
        <w:drawing>
          <wp:anchor distT="0" distB="0" distL="114300" distR="114300" simplePos="0" relativeHeight="251658254" behindDoc="0" locked="0" layoutInCell="1" allowOverlap="1" wp14:anchorId="7E91F3FC" wp14:editId="5B5C5FC4">
            <wp:simplePos x="0" y="0"/>
            <wp:positionH relativeFrom="column">
              <wp:posOffset>5195570</wp:posOffset>
            </wp:positionH>
            <wp:positionV relativeFrom="paragraph">
              <wp:posOffset>1788160</wp:posOffset>
            </wp:positionV>
            <wp:extent cx="388620" cy="396240"/>
            <wp:effectExtent l="0" t="0" r="0" b="0"/>
            <wp:wrapSquare wrapText="bothSides"/>
            <wp:docPr id="1014217365" name="Immagine 1014217365" descr="Immagine che contiene design&#10;&#10;Descrizione generata automaticamente con attendibilità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17365" name="Immagine 1" descr="Immagine che contiene design&#10;&#10;Descrizione generata automaticamente con attendibilità bassa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273" w:rsidRPr="00C61273">
        <w:rPr>
          <w:b/>
          <w:noProof/>
        </w:rPr>
        <w:drawing>
          <wp:inline distT="0" distB="0" distL="0" distR="0" wp14:anchorId="1C87F668" wp14:editId="2704C455">
            <wp:extent cx="6645910" cy="1405255"/>
            <wp:effectExtent l="0" t="0" r="2540" b="4445"/>
            <wp:docPr id="284604762" name="Immagine 284604762" descr="Immagine che contiene testo, schermat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04762" name="Immagine 1" descr="Immagine che contiene testo, schermata, linea&#10;&#10;Descrizione generat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2855" w14:textId="77777777" w:rsidR="00962958" w:rsidRDefault="00962958" w:rsidP="00C61273">
      <w:pPr>
        <w:rPr>
          <w:bCs/>
          <w:noProof/>
          <w:color w:val="auto"/>
        </w:rPr>
      </w:pPr>
    </w:p>
    <w:p w14:paraId="0D8FD786" w14:textId="79C5991F" w:rsidR="00C61273" w:rsidRPr="0014758F" w:rsidRDefault="00C61273" w:rsidP="00C61273">
      <w:pPr>
        <w:rPr>
          <w:bCs/>
          <w:noProof/>
          <w:color w:val="auto"/>
        </w:rPr>
      </w:pPr>
      <w:r w:rsidRPr="0014758F">
        <w:rPr>
          <w:bCs/>
          <w:noProof/>
          <w:color w:val="auto"/>
        </w:rPr>
        <w:lastRenderedPageBreak/>
        <w:t xml:space="preserve">Trovato l’articolo di ns.interesse la </w:t>
      </w:r>
      <w:r w:rsidR="00962958">
        <w:rPr>
          <w:bCs/>
          <w:noProof/>
          <w:color w:val="auto"/>
        </w:rPr>
        <w:t>schermata</w:t>
      </w:r>
      <w:r w:rsidRPr="0014758F">
        <w:rPr>
          <w:bCs/>
          <w:noProof/>
          <w:color w:val="auto"/>
        </w:rPr>
        <w:t xml:space="preserve"> ci permette di visualizzare </w:t>
      </w:r>
      <w:r w:rsidR="00D53E88" w:rsidRPr="0014758F">
        <w:rPr>
          <w:bCs/>
          <w:noProof/>
          <w:color w:val="auto"/>
        </w:rPr>
        <w:t>il prezzo di listino dell’articolo e il prezzo netto di vendita.</w:t>
      </w:r>
    </w:p>
    <w:p w14:paraId="7B9765D2" w14:textId="77777777" w:rsidR="00D53E88" w:rsidRPr="0014758F" w:rsidRDefault="00D53E88" w:rsidP="00C61273">
      <w:pPr>
        <w:rPr>
          <w:bCs/>
          <w:noProof/>
          <w:color w:val="auto"/>
        </w:rPr>
      </w:pPr>
      <w:r w:rsidRPr="0014758F">
        <w:rPr>
          <w:bCs/>
          <w:noProof/>
          <w:color w:val="auto"/>
        </w:rPr>
        <w:t>Da qui si può procedere a inserire l’articolo nel carrello con tasto  inserendo anche la q.tà da ordinare.</w:t>
      </w:r>
    </w:p>
    <w:p w14:paraId="30AEE5FF" w14:textId="0285C0D3" w:rsidR="003A3D54" w:rsidRPr="0014758F" w:rsidRDefault="00D53E88" w:rsidP="00C61273">
      <w:pPr>
        <w:rPr>
          <w:bCs/>
          <w:noProof/>
          <w:color w:val="auto"/>
        </w:rPr>
      </w:pPr>
      <w:r w:rsidRPr="0014758F">
        <w:rPr>
          <w:bCs/>
          <w:noProof/>
          <w:color w:val="auto"/>
        </w:rPr>
        <w:t xml:space="preserve">Una volta cliccato carica su carrello la </w:t>
      </w:r>
      <w:r w:rsidR="00962958">
        <w:rPr>
          <w:bCs/>
          <w:noProof/>
          <w:color w:val="auto"/>
        </w:rPr>
        <w:t>schermata</w:t>
      </w:r>
      <w:r w:rsidRPr="0014758F">
        <w:rPr>
          <w:bCs/>
          <w:noProof/>
          <w:color w:val="auto"/>
        </w:rPr>
        <w:t xml:space="preserve"> rimane uguale a quella sopra in modo da procedere alla ricerca di un nuovo articolo.</w:t>
      </w:r>
      <w:r w:rsidR="00962958">
        <w:rPr>
          <w:bCs/>
          <w:noProof/>
          <w:color w:val="auto"/>
        </w:rPr>
        <w:t xml:space="preserve"> </w:t>
      </w:r>
      <w:r w:rsidR="003A3D54" w:rsidRPr="0014758F">
        <w:rPr>
          <w:bCs/>
          <w:noProof/>
          <w:color w:val="auto"/>
        </w:rPr>
        <w:t>Una volta caricati tutti gli articoli sarà possibile entrare nel carrello cliccando l’icona carrello nella parte alta a destra della videata:</w:t>
      </w:r>
    </w:p>
    <w:p w14:paraId="66A386CA" w14:textId="60EB2AB9" w:rsidR="00D53E88" w:rsidRPr="0014758F" w:rsidRDefault="003A3D54" w:rsidP="003A3D54">
      <w:pPr>
        <w:jc w:val="center"/>
        <w:rPr>
          <w:bCs/>
          <w:noProof/>
          <w:color w:val="auto"/>
        </w:rPr>
      </w:pPr>
      <w:r w:rsidRPr="0014758F">
        <w:rPr>
          <w:bCs/>
          <w:noProof/>
          <w:color w:val="auto"/>
        </w:rPr>
        <w:drawing>
          <wp:inline distT="0" distB="0" distL="0" distR="0" wp14:anchorId="7713A4E6" wp14:editId="06DE5367">
            <wp:extent cx="2528888" cy="1186392"/>
            <wp:effectExtent l="0" t="0" r="0" b="0"/>
            <wp:docPr id="113032025" name="Immagine 113032025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2025" name="Immagine 1" descr="Immagine che contiene testo, schermata, Carattere, logo&#10;&#10;Descrizione generat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9040" cy="11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DBA7" w14:textId="77777777" w:rsidR="003A3D54" w:rsidRPr="0014758F" w:rsidRDefault="003A3D54" w:rsidP="00C61273">
      <w:pPr>
        <w:rPr>
          <w:bCs/>
          <w:noProof/>
          <w:color w:val="auto"/>
        </w:rPr>
      </w:pPr>
    </w:p>
    <w:p w14:paraId="01C4232B" w14:textId="1A323E6F" w:rsidR="00D53E88" w:rsidRPr="0014758F" w:rsidRDefault="00D53E88" w:rsidP="00C61273">
      <w:pPr>
        <w:rPr>
          <w:bCs/>
          <w:noProof/>
          <w:color w:val="auto"/>
        </w:rPr>
      </w:pPr>
      <w:r w:rsidRPr="0014758F">
        <w:rPr>
          <w:bCs/>
          <w:noProof/>
          <w:color w:val="auto"/>
        </w:rPr>
        <w:t>Le altre icone presenti nel campo Azione sono:</w:t>
      </w:r>
    </w:p>
    <w:p w14:paraId="2F5596F7" w14:textId="77777777" w:rsidR="009001DB" w:rsidRPr="0014758F" w:rsidRDefault="009001DB" w:rsidP="00C61273">
      <w:pPr>
        <w:rPr>
          <w:bCs/>
          <w:noProof/>
          <w:color w:val="auto"/>
        </w:rPr>
      </w:pPr>
    </w:p>
    <w:p w14:paraId="225B9720" w14:textId="77777777" w:rsidR="009001DB" w:rsidRPr="0014758F" w:rsidRDefault="009001DB" w:rsidP="00C61273">
      <w:pPr>
        <w:rPr>
          <w:bCs/>
          <w:noProof/>
          <w:color w:val="auto"/>
        </w:rPr>
      </w:pPr>
    </w:p>
    <w:p w14:paraId="59DE0C35" w14:textId="42B746F7" w:rsidR="00D53E88" w:rsidRPr="0014758F" w:rsidRDefault="00D53E88" w:rsidP="00C61273">
      <w:pPr>
        <w:rPr>
          <w:bCs/>
          <w:noProof/>
          <w:color w:val="auto"/>
        </w:rPr>
      </w:pPr>
      <w:r w:rsidRPr="0014758F">
        <w:rPr>
          <w:bCs/>
          <w:noProof/>
          <w:color w:val="auto"/>
        </w:rPr>
        <w:drawing>
          <wp:anchor distT="0" distB="0" distL="114300" distR="114300" simplePos="0" relativeHeight="251663872" behindDoc="0" locked="0" layoutInCell="1" allowOverlap="1" wp14:anchorId="53B98C4A" wp14:editId="01D2B6E0">
            <wp:simplePos x="0" y="0"/>
            <wp:positionH relativeFrom="column">
              <wp:posOffset>0</wp:posOffset>
            </wp:positionH>
            <wp:positionV relativeFrom="paragraph">
              <wp:posOffset>953</wp:posOffset>
            </wp:positionV>
            <wp:extent cx="44196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483" y="20400"/>
                <wp:lineTo x="20483" y="0"/>
                <wp:lineTo x="0" y="0"/>
              </wp:wrapPolygon>
            </wp:wrapThrough>
            <wp:docPr id="2132441863" name="Immagine 21324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41863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1DB" w:rsidRPr="0014758F">
        <w:rPr>
          <w:bCs/>
          <w:noProof/>
          <w:color w:val="auto"/>
        </w:rPr>
        <w:t xml:space="preserve">icona </w:t>
      </w:r>
      <w:r w:rsidRPr="0014758F">
        <w:rPr>
          <w:bCs/>
          <w:noProof/>
          <w:color w:val="auto"/>
        </w:rPr>
        <w:t>che collegherà all’area service per reclami e richieste reso.Questa icona sarà presente e cliccabile solo se cliente abilitato al utilizzo area Service</w:t>
      </w:r>
      <w:r w:rsidR="009001DB" w:rsidRPr="0014758F">
        <w:rPr>
          <w:bCs/>
          <w:noProof/>
          <w:color w:val="auto"/>
        </w:rPr>
        <w:t>.L’area Service sarà spiegata in procedura che trasmessa da Servizio Assistenza Tecnica.</w:t>
      </w:r>
    </w:p>
    <w:p w14:paraId="4C855E84" w14:textId="77777777" w:rsidR="009001DB" w:rsidRPr="0014758F" w:rsidRDefault="009001DB" w:rsidP="00C61273">
      <w:pPr>
        <w:rPr>
          <w:bCs/>
          <w:noProof/>
          <w:color w:val="auto"/>
        </w:rPr>
      </w:pPr>
    </w:p>
    <w:p w14:paraId="78DDC160" w14:textId="3B6B2B8C" w:rsidR="009001DB" w:rsidRPr="0014758F" w:rsidRDefault="009001DB" w:rsidP="00C61273">
      <w:pPr>
        <w:rPr>
          <w:bCs/>
          <w:noProof/>
          <w:color w:val="auto"/>
        </w:rPr>
      </w:pPr>
      <w:r w:rsidRPr="0014758F">
        <w:rPr>
          <w:bCs/>
          <w:noProof/>
          <w:color w:val="auto"/>
        </w:rPr>
        <w:drawing>
          <wp:anchor distT="0" distB="0" distL="114300" distR="114300" simplePos="0" relativeHeight="251659776" behindDoc="0" locked="0" layoutInCell="1" allowOverlap="1" wp14:anchorId="7A762B6A" wp14:editId="0BBE6C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09575" cy="342900"/>
            <wp:effectExtent l="0" t="0" r="0" b="0"/>
            <wp:wrapThrough wrapText="bothSides">
              <wp:wrapPolygon edited="0">
                <wp:start x="0" y="0"/>
                <wp:lineTo x="0" y="20400"/>
                <wp:lineTo x="21098" y="20400"/>
                <wp:lineTo x="21098" y="0"/>
                <wp:lineTo x="0" y="0"/>
              </wp:wrapPolygon>
            </wp:wrapThrough>
            <wp:docPr id="20849182" name="Immagine 2084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182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58F">
        <w:rPr>
          <w:bCs/>
          <w:noProof/>
          <w:color w:val="auto"/>
        </w:rPr>
        <w:t xml:space="preserve"> cliccando su questa icona si apriranno possibili allegati presenti per questo prodotto(es.esplosi cartacei..)</w:t>
      </w:r>
    </w:p>
    <w:p w14:paraId="74F98C4B" w14:textId="77777777" w:rsidR="009001DB" w:rsidRPr="0014758F" w:rsidRDefault="009001DB" w:rsidP="00C61273">
      <w:pPr>
        <w:rPr>
          <w:bCs/>
          <w:noProof/>
          <w:color w:val="auto"/>
        </w:rPr>
      </w:pPr>
    </w:p>
    <w:p w14:paraId="10AD4BE9" w14:textId="4FB2943A" w:rsidR="009001DB" w:rsidRPr="0014758F" w:rsidRDefault="00962958" w:rsidP="00C61273">
      <w:pPr>
        <w:rPr>
          <w:bCs/>
          <w:noProof/>
          <w:color w:val="auto"/>
        </w:rPr>
      </w:pPr>
      <w:r w:rsidRPr="00962958">
        <w:rPr>
          <w:bCs/>
          <w:noProof/>
          <w:color w:val="auto"/>
        </w:rPr>
        <w:drawing>
          <wp:inline distT="0" distB="0" distL="0" distR="0" wp14:anchorId="10ED4F70" wp14:editId="4CA4E8DC">
            <wp:extent cx="442356" cy="442356"/>
            <wp:effectExtent l="0" t="0" r="0" b="0"/>
            <wp:docPr id="1180923983" name="Immagine 1180923983" descr="Immagine che contiene simbolo, schermata, pres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23983" name="Immagine 1" descr="Immagine che contiene simbolo, schermata, presa, design&#10;&#10;Descrizione generata automa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659" cy="44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1DB" w:rsidRPr="0014758F">
        <w:rPr>
          <w:bCs/>
          <w:noProof/>
          <w:color w:val="auto"/>
        </w:rPr>
        <w:t xml:space="preserve">   si tratta di una funzione che verrà implementata con nuovi esplosi. Dove presente questa icona sarà disponibile un esploso “informatizzato” che permetterà l’acquisto della ricambistica </w:t>
      </w:r>
      <w:r w:rsidR="003A3D54" w:rsidRPr="0014758F">
        <w:rPr>
          <w:bCs/>
          <w:noProof/>
          <w:color w:val="auto"/>
        </w:rPr>
        <w:t>direttamente da esploso.</w:t>
      </w:r>
    </w:p>
    <w:p w14:paraId="152DDD82" w14:textId="77777777" w:rsidR="00C61273" w:rsidRPr="0014758F" w:rsidRDefault="00C61273" w:rsidP="00C61273">
      <w:pPr>
        <w:ind w:left="1440"/>
        <w:rPr>
          <w:bCs/>
          <w:noProof/>
          <w:color w:val="auto"/>
        </w:rPr>
      </w:pPr>
    </w:p>
    <w:p w14:paraId="3F31505F" w14:textId="77777777" w:rsidR="005A57AB" w:rsidRPr="0014758F" w:rsidRDefault="005A57AB" w:rsidP="005A57AB">
      <w:pPr>
        <w:pStyle w:val="Titolo2"/>
        <w:spacing w:after="500"/>
        <w:ind w:left="360"/>
        <w:rPr>
          <w:b w:val="0"/>
          <w:bCs/>
        </w:rPr>
      </w:pPr>
      <w:bookmarkStart w:id="13" w:name="_Capitolo_4:_"/>
      <w:bookmarkStart w:id="14" w:name="_Hlk153829559"/>
      <w:bookmarkEnd w:id="13"/>
      <w:r w:rsidRPr="0014758F">
        <w:rPr>
          <w:b w:val="0"/>
          <w:bCs/>
        </w:rPr>
        <w:t>Capitolo 4:  Importa ordine da file CSV</w:t>
      </w:r>
    </w:p>
    <w:bookmarkEnd w:id="14"/>
    <w:p w14:paraId="6A04F6EE" w14:textId="656D867B" w:rsidR="00926CE6" w:rsidRPr="0014758F" w:rsidRDefault="00926CE6" w:rsidP="005A57AB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Il carrello può essere caricato anche con l’importazione dei dati caricati su un file CSV.</w:t>
      </w:r>
    </w:p>
    <w:p w14:paraId="402D1F82" w14:textId="6D862EE3" w:rsidR="00041315" w:rsidRPr="0014758F" w:rsidRDefault="00041315" w:rsidP="005A57AB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lastRenderedPageBreak/>
        <w:drawing>
          <wp:anchor distT="0" distB="0" distL="114300" distR="114300" simplePos="0" relativeHeight="251656704" behindDoc="0" locked="0" layoutInCell="1" allowOverlap="1" wp14:anchorId="510C0964" wp14:editId="0517C785">
            <wp:simplePos x="0" y="0"/>
            <wp:positionH relativeFrom="column">
              <wp:posOffset>209550</wp:posOffset>
            </wp:positionH>
            <wp:positionV relativeFrom="paragraph">
              <wp:posOffset>894715</wp:posOffset>
            </wp:positionV>
            <wp:extent cx="2381250" cy="1155434"/>
            <wp:effectExtent l="0" t="0" r="0" b="0"/>
            <wp:wrapThrough wrapText="bothSides">
              <wp:wrapPolygon edited="0">
                <wp:start x="0" y="0"/>
                <wp:lineTo x="0" y="21374"/>
                <wp:lineTo x="21427" y="21374"/>
                <wp:lineTo x="21427" y="0"/>
                <wp:lineTo x="0" y="0"/>
              </wp:wrapPolygon>
            </wp:wrapThrough>
            <wp:docPr id="1276439869" name="Immagine 1276439869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39869" name="Immagine 1" descr="Immagine che contiene testo, schermata, Carattere, numero&#10;&#10;Descrizione generata automaticament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5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CE6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Il file può essere creato tramite un file EXCEL che dovrà contenere nella prima colonna il codice del prodotto (accetta solo nuovi codici), nella seconda la quantità da ordinare e nella terza il codice BP/CLIENTE.Di seguito esempio composizione file:</w:t>
      </w:r>
    </w:p>
    <w:p w14:paraId="69989069" w14:textId="57F3B00B" w:rsidR="00926CE6" w:rsidRPr="0014758F" w:rsidRDefault="00926CE6" w:rsidP="005A57AB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4"/>
          <w:szCs w:val="24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4"/>
          <w:szCs w:val="24"/>
        </w:rPr>
        <w:t xml:space="preserve">il </w:t>
      </w:r>
      <w:r w:rsidR="00041315" w:rsidRPr="0014758F">
        <w:rPr>
          <w:rFonts w:asciiTheme="minorHAnsi" w:eastAsiaTheme="minorEastAsia" w:hAnsiTheme="minorHAnsi" w:cstheme="minorBidi"/>
          <w:b w:val="0"/>
          <w:bCs/>
          <w:noProof/>
          <w:sz w:val="24"/>
          <w:szCs w:val="24"/>
        </w:rPr>
        <w:t>terzo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4"/>
          <w:szCs w:val="24"/>
        </w:rPr>
        <w:t xml:space="preserve"> codice è errato e </w:t>
      </w:r>
      <w:r w:rsidR="00041315" w:rsidRPr="0014758F">
        <w:rPr>
          <w:rFonts w:asciiTheme="minorHAnsi" w:eastAsiaTheme="minorEastAsia" w:hAnsiTheme="minorHAnsi" w:cstheme="minorBidi"/>
          <w:b w:val="0"/>
          <w:bCs/>
          <w:noProof/>
          <w:sz w:val="24"/>
          <w:szCs w:val="24"/>
        </w:rPr>
        <w:t>vedremo di seguito come verrà segnalato</w:t>
      </w:r>
    </w:p>
    <w:p w14:paraId="4CDE1EAB" w14:textId="77777777" w:rsidR="00926CE6" w:rsidRPr="0014758F" w:rsidRDefault="00926CE6" w:rsidP="005A57AB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</w:p>
    <w:p w14:paraId="7851D7EC" w14:textId="49299EE9" w:rsidR="00041315" w:rsidRPr="0014758F" w:rsidRDefault="00041315" w:rsidP="005A57AB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terminata la compilazione del file questo dovrà essere salvato in formato CSV</w:t>
      </w:r>
    </w:p>
    <w:p w14:paraId="73335DBB" w14:textId="3ABF4330" w:rsidR="00041315" w:rsidRPr="0014758F" w:rsidRDefault="00041315" w:rsidP="00041315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56816E44" wp14:editId="2F49795B">
            <wp:extent cx="2886075" cy="424765"/>
            <wp:effectExtent l="0" t="0" r="0" b="0"/>
            <wp:docPr id="1696527489" name="Immagine 1696527489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27489" name="Immagine 1" descr="Immagine che contiene testo, schermata, Carattere, linea&#10;&#10;Descrizione generata automa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68123" cy="4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7ADE" w14:textId="4EEE4972" w:rsidR="00041315" w:rsidRPr="0014758F" w:rsidRDefault="00041315" w:rsidP="00041315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Una volta creato il file CSV si può importare su B2B cliccando sul tasto</w:t>
      </w:r>
    </w:p>
    <w:p w14:paraId="4504B569" w14:textId="4805DA0D" w:rsidR="00041315" w:rsidRPr="0014758F" w:rsidRDefault="00041315" w:rsidP="00041315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238AF918" wp14:editId="645EA5BA">
            <wp:extent cx="1338263" cy="550577"/>
            <wp:effectExtent l="0" t="0" r="0" b="0"/>
            <wp:docPr id="1943845716" name="Immagine 1943845716" descr="Immagine che contiene testo, simbolo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45716" name="Immagine 1" descr="Immagine che contiene testo, simbolo, logo, Carattere&#10;&#10;Descrizione generat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55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58EE" w14:textId="4D05A0F6" w:rsidR="00BE3264" w:rsidRPr="0014758F" w:rsidRDefault="00BE3264" w:rsidP="00041315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Di seguito filmato che spieg</w:t>
      </w:r>
      <w:r w:rsidR="00FF7176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a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come procedere a importazione.</w:t>
      </w:r>
    </w:p>
    <w:p w14:paraId="4FDFB466" w14:textId="38589381" w:rsidR="00041315" w:rsidRPr="0014758F" w:rsidRDefault="00977656" w:rsidP="00BE3264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2CB5E296" wp14:editId="56CAACEB">
            <wp:extent cx="966470" cy="629920"/>
            <wp:effectExtent l="0" t="0" r="0" b="0"/>
            <wp:docPr id="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10E8" w14:textId="61A60A2B" w:rsidR="007F2E97" w:rsidRPr="0014758F" w:rsidRDefault="007F2E97" w:rsidP="007F2E97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Nel filmato per normative sulla Privacy non si vede il momento un cui viene scelto il file da importare.</w:t>
      </w:r>
    </w:p>
    <w:p w14:paraId="1DED909B" w14:textId="7686289B" w:rsidR="007F2E97" w:rsidRPr="0014758F" w:rsidRDefault="007F2E97" w:rsidP="007F2E97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Una volta importato il file vengono visualizzati eventuali errori, che possono essere tracciati cliccando su Scarica Log , mentre con tasto Continua si possono caricare sul carrello le righe corrette.</w:t>
      </w:r>
    </w:p>
    <w:p w14:paraId="4C413C10" w14:textId="0E5CC471" w:rsidR="007F2E97" w:rsidRPr="0014758F" w:rsidRDefault="007F2E97" w:rsidP="007F2E97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Cliccando Scarica Log viene creato un file che viene salvato nella cartella </w:t>
      </w:r>
      <w:r w:rsidR="00CC4AF0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DOWNLOAD</w:t>
      </w:r>
    </w:p>
    <w:p w14:paraId="7DEC764E" w14:textId="3DED5E23" w:rsidR="00CC4AF0" w:rsidRPr="0014758F" w:rsidRDefault="00CC4AF0" w:rsidP="00CC4AF0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lastRenderedPageBreak/>
        <w:drawing>
          <wp:inline distT="0" distB="0" distL="0" distR="0" wp14:anchorId="56414B37" wp14:editId="4AFDCF81">
            <wp:extent cx="5438775" cy="1883252"/>
            <wp:effectExtent l="0" t="0" r="0" b="0"/>
            <wp:docPr id="141604233" name="Immagine 141604233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4233" name="Immagine 1" descr="Immagine che contiene testo, schermata, software, Pagina Web&#10;&#10;Descrizione generata automa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4796" cy="189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241B" w14:textId="35D25A8B" w:rsidR="00CC4AF0" w:rsidRPr="0014758F" w:rsidRDefault="00CC4AF0" w:rsidP="00CC4AF0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Il file contiene il riepilogo dei codici in errore </w:t>
      </w:r>
    </w:p>
    <w:p w14:paraId="28353267" w14:textId="2CDC0D16" w:rsidR="00CC4AF0" w:rsidRPr="0014758F" w:rsidRDefault="00CC4AF0" w:rsidP="00CC4AF0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10EECB21" wp14:editId="35EB2D92">
            <wp:extent cx="4329113" cy="967370"/>
            <wp:effectExtent l="0" t="0" r="0" b="0"/>
            <wp:docPr id="1721194118" name="Immagine 1721194118" descr="Immagine che contiene testo, Carattere, line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94118" name="Immagine 1" descr="Immagine che contiene testo, Carattere, linea, numero&#10;&#10;Descrizione generata automa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76312" cy="97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671A" w14:textId="3242217F" w:rsidR="00CC4AF0" w:rsidRPr="0014758F" w:rsidRDefault="00CC4AF0" w:rsidP="00CC4AF0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Il codice in errore può essere modificato e corretto poi il file può venire reimportato.</w:t>
      </w:r>
    </w:p>
    <w:p w14:paraId="17F7742F" w14:textId="387BDB56" w:rsidR="00CC4AF0" w:rsidRPr="0014758F" w:rsidRDefault="00CC4AF0" w:rsidP="00CC4AF0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Una volta caricati i codici nel carrello questo può essere lavorato con le funzionalità già spiegate nei capitoli precedenti.</w:t>
      </w:r>
    </w:p>
    <w:p w14:paraId="3D04DC8F" w14:textId="056F781F" w:rsidR="00CC4AF0" w:rsidRPr="0014758F" w:rsidRDefault="005010D7" w:rsidP="005010D7">
      <w:pPr>
        <w:pStyle w:val="Titolo2"/>
        <w:spacing w:after="500"/>
        <w:ind w:left="360"/>
        <w:rPr>
          <w:b w:val="0"/>
          <w:bCs/>
        </w:rPr>
      </w:pPr>
      <w:bookmarkStart w:id="15" w:name="_Capitolo_5:_"/>
      <w:bookmarkEnd w:id="15"/>
      <w:r w:rsidRPr="0014758F">
        <w:rPr>
          <w:b w:val="0"/>
          <w:bCs/>
        </w:rPr>
        <w:t>Capitolo 5:  Creazione indirizzo estemporaneo</w:t>
      </w:r>
    </w:p>
    <w:p w14:paraId="1B7B1625" w14:textId="17FAD9BA" w:rsidR="005010D7" w:rsidRPr="0014758F" w:rsidRDefault="005010D7" w:rsidP="005010D7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Un indirizzo estemporaneo è un indirizzo che viene caricato direttamente su B2B e utilizzato </w:t>
      </w:r>
      <w:r w:rsidRPr="00962958">
        <w:rPr>
          <w:rFonts w:asciiTheme="minorHAnsi" w:eastAsiaTheme="minorEastAsia" w:hAnsiTheme="minorHAnsi" w:cstheme="minorBidi"/>
          <w:b w:val="0"/>
          <w:bCs/>
          <w:noProof/>
          <w:sz w:val="28"/>
          <w:u w:val="single"/>
        </w:rPr>
        <w:t>solo per questo singolo ordine.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</w:t>
      </w:r>
    </w:p>
    <w:p w14:paraId="156F88F9" w14:textId="2DA94428" w:rsidR="005010D7" w:rsidRPr="0014758F" w:rsidRDefault="005010D7" w:rsidP="005010D7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L’indirizzo di spedizione della merce può essere caricato sul carrello come spiegato nel seguente filmato</w:t>
      </w:r>
    </w:p>
    <w:p w14:paraId="79D29C66" w14:textId="49A77D37" w:rsidR="003F61C6" w:rsidRPr="0014758F" w:rsidRDefault="00977656" w:rsidP="003F61C6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b w:val="0"/>
          <w:bCs/>
          <w:noProof/>
        </w:rPr>
        <w:drawing>
          <wp:inline distT="0" distB="0" distL="0" distR="0" wp14:anchorId="03FD359E" wp14:editId="3F80C237">
            <wp:extent cx="966470" cy="629920"/>
            <wp:effectExtent l="0" t="0" r="0" b="0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EFA4" w14:textId="5ACD9E6F" w:rsidR="007F2E97" w:rsidRPr="0014758F" w:rsidRDefault="003F61C6" w:rsidP="007F2E97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L’indirizzo estemporaneo non verrà visualizzato tra gli indirizzi abbinati a questo cliente,visualizzabili e agganciabili anche su altri nuovi ordini.</w:t>
      </w:r>
    </w:p>
    <w:p w14:paraId="5136CC32" w14:textId="5A683FFE" w:rsidR="003F61C6" w:rsidRPr="0014758F" w:rsidRDefault="003F61C6" w:rsidP="007F2E97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lastRenderedPageBreak/>
        <w:t>Se si vuole utilizzare e visualizzare l’indirizzo estemporaneo anche per nuovi altri ordini del cliente sarà necessario inserire nota nel campo note interne:</w:t>
      </w:r>
    </w:p>
    <w:p w14:paraId="00CACAA4" w14:textId="3F0FEF26" w:rsidR="003F61C6" w:rsidRPr="0014758F" w:rsidRDefault="003F61C6" w:rsidP="003F61C6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“Inserire indirizzo estemporaneo come Indirizzo Spedizione cliente”</w:t>
      </w:r>
    </w:p>
    <w:p w14:paraId="48B63A68" w14:textId="0169E5F4" w:rsidR="003F61C6" w:rsidRPr="00962958" w:rsidRDefault="003F61C6" w:rsidP="003F61C6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  <w:u w:val="single"/>
        </w:rPr>
      </w:pPr>
      <w:r w:rsidRPr="00962958">
        <w:rPr>
          <w:rFonts w:asciiTheme="minorHAnsi" w:eastAsiaTheme="minorEastAsia" w:hAnsiTheme="minorHAnsi" w:cstheme="minorBidi"/>
          <w:b w:val="0"/>
          <w:bCs/>
          <w:noProof/>
          <w:sz w:val="28"/>
          <w:u w:val="single"/>
        </w:rPr>
        <w:t>Il Customer Service di riferimento lo caricherà su ns. sistema e sarà visibile per nuovi ordini nel campo</w:t>
      </w:r>
    </w:p>
    <w:p w14:paraId="1B60CF43" w14:textId="5E710FE3" w:rsidR="00EC2054" w:rsidRPr="0014758F" w:rsidRDefault="00EC2054" w:rsidP="00EC2054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327B5BDF" wp14:editId="2D48E1F4">
            <wp:extent cx="2400300" cy="1917867"/>
            <wp:effectExtent l="0" t="0" r="0" b="0"/>
            <wp:docPr id="2023517465" name="Immagine 2023517465" descr="Immagine che contiene testo, schermata, Pagina Web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17465" name="Immagine 1" descr="Immagine che contiene testo, schermata, Pagina Web, Carattere&#10;&#10;Descrizione generata automa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9778" cy="19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55F8" w14:textId="1A686107" w:rsidR="00041315" w:rsidRPr="0014758F" w:rsidRDefault="00405EE4" w:rsidP="00405EE4">
      <w:pPr>
        <w:pStyle w:val="Titolo2"/>
        <w:spacing w:after="500"/>
        <w:ind w:left="360"/>
        <w:rPr>
          <w:b w:val="0"/>
          <w:bCs/>
        </w:rPr>
      </w:pPr>
      <w:bookmarkStart w:id="16" w:name="_Capitolo_6:_"/>
      <w:bookmarkStart w:id="17" w:name="_Hlk153836157"/>
      <w:bookmarkEnd w:id="16"/>
      <w:r w:rsidRPr="0014758F">
        <w:rPr>
          <w:b w:val="0"/>
          <w:bCs/>
        </w:rPr>
        <w:t xml:space="preserve">Capitolo 6:   </w:t>
      </w:r>
      <w:bookmarkEnd w:id="17"/>
      <w:r w:rsidRPr="0014758F">
        <w:rPr>
          <w:b w:val="0"/>
          <w:bCs/>
        </w:rPr>
        <w:t>Storico Preventivi</w:t>
      </w:r>
    </w:p>
    <w:p w14:paraId="1FF02834" w14:textId="10EE19C0" w:rsidR="00041315" w:rsidRPr="0014758F" w:rsidRDefault="008E16DF" w:rsidP="005A57AB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U</w:t>
      </w:r>
      <w:r w:rsidR="00405E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na volta caricato e inserit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e</w:t>
      </w:r>
      <w:r w:rsidR="00405E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tutte le voci 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sul</w:t>
      </w:r>
      <w:r w:rsidR="00405E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carrello si 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può </w:t>
      </w:r>
      <w:r w:rsidR="00405E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salvare il carrello invece che 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inviarlo al ns. gestionale, in questo caso il B2B</w:t>
      </w:r>
      <w:r w:rsidR="00405E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crea un preventivo che viene archiviato nella sezione Storico Preventivi e vuota il carrello che può essere utilizzato per 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l’inserimento di nuovi preventivi o ordini</w:t>
      </w:r>
      <w:r w:rsidR="00405E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.</w:t>
      </w:r>
    </w:p>
    <w:p w14:paraId="50C55F26" w14:textId="4FC1BB0B" w:rsidR="009B5D8D" w:rsidRPr="0014758F" w:rsidRDefault="009B5D8D" w:rsidP="005A57AB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Cliccando Storico Preventivi si entra nella seguente area, dove sono presenti tutti i preventivi salvati </w:t>
      </w:r>
    </w:p>
    <w:p w14:paraId="0CB9209C" w14:textId="2BFD23B1" w:rsidR="009B5D8D" w:rsidRPr="0014758F" w:rsidRDefault="009B5D8D" w:rsidP="005A57AB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294EFC51" wp14:editId="03A55CE4">
            <wp:extent cx="6645910" cy="2291715"/>
            <wp:effectExtent l="0" t="0" r="0" b="0"/>
            <wp:docPr id="474432613" name="Immagine 474432613" descr="Immagine che contiene testo, software, Pagina Web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32613" name="Immagine 1" descr="Immagine che contiene testo, software, Pagina Web, schermata&#10;&#10;Descrizione generata automa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B5F1" w14:textId="51FFB660" w:rsidR="00405EE4" w:rsidRPr="0014758F" w:rsidRDefault="009B5D8D" w:rsidP="009B5D8D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lastRenderedPageBreak/>
        <w:t>In questa area si possono svolgere le seguenti azioni:</w:t>
      </w:r>
    </w:p>
    <w:p w14:paraId="4699785A" w14:textId="7428F3E3" w:rsidR="009B5D8D" w:rsidRPr="0014758F" w:rsidRDefault="009B5D8D" w:rsidP="001915C9">
      <w:pPr>
        <w:pStyle w:val="Titolo2"/>
        <w:numPr>
          <w:ilvl w:val="0"/>
          <w:numId w:val="6"/>
        </w:numPr>
        <w:spacing w:after="50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Cancellare il preventivo.</w:t>
      </w:r>
    </w:p>
    <w:p w14:paraId="62246233" w14:textId="7FC4C817" w:rsidR="009B5D8D" w:rsidRPr="0014758F" w:rsidRDefault="00530285" w:rsidP="001915C9">
      <w:pPr>
        <w:pStyle w:val="Titolo2"/>
        <w:numPr>
          <w:ilvl w:val="0"/>
          <w:numId w:val="6"/>
        </w:numPr>
        <w:spacing w:after="50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Stampare il preventivo.</w:t>
      </w:r>
    </w:p>
    <w:p w14:paraId="7526F9C3" w14:textId="77777777" w:rsidR="001915C9" w:rsidRPr="0014758F" w:rsidRDefault="00530285" w:rsidP="001915C9">
      <w:pPr>
        <w:pStyle w:val="Titolo2"/>
        <w:numPr>
          <w:ilvl w:val="0"/>
          <w:numId w:val="6"/>
        </w:numPr>
        <w:spacing w:after="50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Aprire il preventivo che permette di visual</w:t>
      </w:r>
      <w:r w:rsidR="001915C9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izzarlo o cliccando su </w:t>
      </w:r>
    </w:p>
    <w:p w14:paraId="4AE5C2C9" w14:textId="675CFB71" w:rsidR="001915C9" w:rsidRPr="0014758F" w:rsidRDefault="001915C9" w:rsidP="001915C9">
      <w:pPr>
        <w:pStyle w:val="Titolo2"/>
        <w:spacing w:after="500"/>
        <w:ind w:left="360"/>
        <w:jc w:val="center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6DF32A81" wp14:editId="11B0A289">
            <wp:extent cx="1569720" cy="419100"/>
            <wp:effectExtent l="0" t="0" r="0" b="0"/>
            <wp:docPr id="233714614" name="Immagine 23371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CCEAB" w14:textId="6DAB4383" w:rsidR="00530285" w:rsidRPr="0014758F" w:rsidRDefault="001915C9" w:rsidP="001915C9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di ricaricare preventivo su carrello per poterlo modificare e successivamente tornare a salvarlo in come Preventivo o trasfomarlo in ordine definitivo. </w:t>
      </w:r>
    </w:p>
    <w:p w14:paraId="1F2BD32A" w14:textId="59DCD267" w:rsidR="009B5D8D" w:rsidRPr="0014758F" w:rsidRDefault="001915C9" w:rsidP="009B5D8D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078090DD" wp14:editId="079C642E">
            <wp:extent cx="6645910" cy="3073400"/>
            <wp:effectExtent l="0" t="0" r="0" b="0"/>
            <wp:docPr id="981334526" name="Immagine 981334526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34526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80C9" w14:textId="17B037AF" w:rsidR="009B5D8D" w:rsidRPr="0014758F" w:rsidRDefault="00F12703" w:rsidP="00F12703">
      <w:pPr>
        <w:pStyle w:val="Titolo2"/>
        <w:numPr>
          <w:ilvl w:val="0"/>
          <w:numId w:val="7"/>
        </w:numPr>
        <w:spacing w:after="50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Unire tra loro due o più preventivi.</w:t>
      </w:r>
    </w:p>
    <w:p w14:paraId="7CE66EE8" w14:textId="56316325" w:rsidR="00F12703" w:rsidRPr="0014758F" w:rsidRDefault="00F12703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Per svolgere questa attività è necessario cliccare sui preventivi che si vogliono unire poi cliccare il tasto Unisci preventivi.Questo comando apre direttamente il carrello dove saranno caricate tutte le righe presenti sui preventivi,</w:t>
      </w:r>
      <w:r w:rsidR="00962958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righe dello stesso codice saranno unite in unica riga con q.tà sommate.</w:t>
      </w:r>
    </w:p>
    <w:p w14:paraId="6F17BB61" w14:textId="410BED44" w:rsidR="00F12703" w:rsidRPr="0014758F" w:rsidRDefault="00F12703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I preventivi uniti non verranno cancellati dallo Storico Preventivi , in quanto potrebbe trattarsi di preventivi “ricorsivi” che si vogliono utilizzare e ripetere più volte.Se necessario saranno da annullare </w:t>
      </w:r>
      <w:r w:rsidR="002D3CE2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manualmente rientrando nello Storico.</w:t>
      </w:r>
    </w:p>
    <w:p w14:paraId="0F0AD76D" w14:textId="46B98C87" w:rsidR="002D3CE2" w:rsidRPr="0014758F" w:rsidRDefault="002D3CE2" w:rsidP="002D3CE2">
      <w:pPr>
        <w:pStyle w:val="Titolo2"/>
        <w:spacing w:after="500"/>
        <w:ind w:left="360"/>
        <w:rPr>
          <w:b w:val="0"/>
          <w:bCs/>
        </w:rPr>
      </w:pPr>
      <w:bookmarkStart w:id="18" w:name="_Capitolo_7:_"/>
      <w:bookmarkEnd w:id="18"/>
      <w:r w:rsidRPr="0014758F">
        <w:rPr>
          <w:b w:val="0"/>
          <w:bCs/>
        </w:rPr>
        <w:lastRenderedPageBreak/>
        <w:t>Capitolo 7: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</w:t>
      </w:r>
      <w:r w:rsidRPr="0014758F">
        <w:rPr>
          <w:b w:val="0"/>
          <w:bCs/>
        </w:rPr>
        <w:t>Storico Ordini</w:t>
      </w:r>
    </w:p>
    <w:p w14:paraId="0D882A3A" w14:textId="600E779D" w:rsidR="002D3CE2" w:rsidRPr="0014758F" w:rsidRDefault="002D3CE2" w:rsidP="002D3CE2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In questa area viene archiviata la copia degli ordini </w:t>
      </w:r>
      <w:r w:rsidR="00B446CC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nella versione trasmessa al momento del rilascio del B2B,eventuali modifiche apportate</w:t>
      </w:r>
      <w:r w:rsidR="007039BE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da addetti CUSTOMER SERVICE  non modificheranno dati presenti sul file archiviato.</w:t>
      </w:r>
    </w:p>
    <w:p w14:paraId="44707D48" w14:textId="5D3DA30C" w:rsidR="007039BE" w:rsidRPr="0014758F" w:rsidRDefault="007039BE" w:rsidP="002D3CE2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Quando il CUSTOMER SERVICE trasmetterà la conferma ordine al cliente</w:t>
      </w:r>
      <w:r w:rsidR="00581A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, 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di fianco alla riga ordine B2B</w:t>
      </w:r>
      <w:r w:rsidR="00581A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,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comparirà un’icona che permettterà una volta cliccata di visualizzare una versione in PDF della conferma.</w:t>
      </w:r>
      <w:r w:rsidR="00581A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In questo modo su Ordine è possibile visualizzare quanto inserito su ordine B2B, mentre su PDF conferma quello che </w:t>
      </w:r>
      <w:r w:rsidR="00962958">
        <w:rPr>
          <w:rFonts w:asciiTheme="minorHAnsi" w:eastAsiaTheme="minorEastAsia" w:hAnsiTheme="minorHAnsi" w:cstheme="minorBidi"/>
          <w:b w:val="0"/>
          <w:bCs/>
          <w:noProof/>
          <w:sz w:val="28"/>
        </w:rPr>
        <w:t>Lavor</w:t>
      </w:r>
      <w:r w:rsidR="00581AE4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ha confermato per ordine trasmesso.</w:t>
      </w:r>
    </w:p>
    <w:p w14:paraId="51F170FF" w14:textId="3D131B1B" w:rsidR="007039BE" w:rsidRPr="0014758F" w:rsidRDefault="00581AE4" w:rsidP="002D3CE2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drawing>
          <wp:inline distT="0" distB="0" distL="0" distR="0" wp14:anchorId="2103AD28" wp14:editId="4D55F80A">
            <wp:extent cx="6645910" cy="1786255"/>
            <wp:effectExtent l="0" t="0" r="0" b="0"/>
            <wp:docPr id="608625723" name="Immagine 608625723" descr="Immagine che contiene schermata, software, Software multimedial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25723" name="Immagine 1" descr="Immagine che contiene schermata, software, Software multimediale, Icona del computer&#10;&#10;Descrizione generata automa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6995" w14:textId="62DF8288" w:rsidR="00F12703" w:rsidRPr="0014758F" w:rsidRDefault="00581AE4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In questa area è possibile visualizzare lo stato di avanzamento dell’ordine (Stato</w:t>
      </w:r>
      <w:r w:rsidR="00962958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 </w:t>
      </w: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ordine).</w:t>
      </w:r>
    </w:p>
    <w:p w14:paraId="1F36AA5C" w14:textId="1CCA9D93" w:rsidR="00581AE4" w:rsidRPr="0014758F" w:rsidRDefault="00581AE4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Al momento nell’area Storico Ordini </w:t>
      </w:r>
      <w:r w:rsidR="007B15BF"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sono visibili solo ordini inseriti con B2B, richiesto sviluppo in modo da importare e popolare questa sessione anche con gli ordini caricati manualmente da addetti CUSTOMER.</w:t>
      </w:r>
    </w:p>
    <w:p w14:paraId="75CA795A" w14:textId="77777777" w:rsidR="007B15BF" w:rsidRPr="0014758F" w:rsidRDefault="007B15BF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</w:p>
    <w:p w14:paraId="1DE9744F" w14:textId="576529FD" w:rsidR="007B15BF" w:rsidRPr="0014758F" w:rsidRDefault="007B15BF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Con questo ultimo capitolo si conclude la ns. spiegazione per l’utilizzo del B2B.</w:t>
      </w:r>
    </w:p>
    <w:p w14:paraId="6C46E803" w14:textId="465F8188" w:rsidR="007B15BF" w:rsidRPr="0014758F" w:rsidRDefault="007B15BF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Ora non resta ci resta che provare l’inserimento dei nuovi ordini</w:t>
      </w:r>
      <w:r w:rsidR="00962958">
        <w:rPr>
          <w:rFonts w:asciiTheme="minorHAnsi" w:eastAsiaTheme="minorEastAsia" w:hAnsiTheme="minorHAnsi" w:cstheme="minorBidi"/>
          <w:b w:val="0"/>
          <w:bCs/>
          <w:noProof/>
          <w:sz w:val="28"/>
        </w:rPr>
        <w:t xml:space="preserve">. </w:t>
      </w:r>
    </w:p>
    <w:p w14:paraId="42C3C490" w14:textId="7BB62490" w:rsidR="007B15BF" w:rsidRDefault="007B15BF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 w:rsidRPr="0014758F">
        <w:rPr>
          <w:rFonts w:asciiTheme="minorHAnsi" w:eastAsiaTheme="minorEastAsia" w:hAnsiTheme="minorHAnsi" w:cstheme="minorBidi"/>
          <w:b w:val="0"/>
          <w:bCs/>
          <w:noProof/>
          <w:sz w:val="28"/>
        </w:rPr>
        <w:t>Siamo a vs. disposizione per qualsiasi dubbio o problema</w:t>
      </w:r>
      <w:r w:rsidR="00962958">
        <w:rPr>
          <w:rFonts w:asciiTheme="minorHAnsi" w:eastAsiaTheme="minorEastAsia" w:hAnsiTheme="minorHAnsi" w:cstheme="minorBidi"/>
          <w:b w:val="0"/>
          <w:bCs/>
          <w:noProof/>
          <w:sz w:val="28"/>
        </w:rPr>
        <w:t>.</w:t>
      </w:r>
    </w:p>
    <w:p w14:paraId="36FDD51B" w14:textId="235A216F" w:rsidR="00962958" w:rsidRPr="0014758F" w:rsidRDefault="00962958" w:rsidP="00F12703">
      <w:pPr>
        <w:pStyle w:val="Titolo2"/>
        <w:spacing w:after="500"/>
        <w:ind w:left="360"/>
        <w:rPr>
          <w:rFonts w:asciiTheme="minorHAnsi" w:eastAsiaTheme="minorEastAsia" w:hAnsiTheme="minorHAnsi" w:cstheme="minorBidi"/>
          <w:b w:val="0"/>
          <w:bCs/>
          <w:noProof/>
          <w:sz w:val="28"/>
        </w:rPr>
      </w:pPr>
      <w:r>
        <w:rPr>
          <w:rFonts w:asciiTheme="minorHAnsi" w:eastAsiaTheme="minorEastAsia" w:hAnsiTheme="minorHAnsi" w:cstheme="minorBidi"/>
          <w:b w:val="0"/>
          <w:bCs/>
          <w:noProof/>
          <w:sz w:val="28"/>
        </w:rPr>
        <w:t>Buon lavoro!</w:t>
      </w:r>
    </w:p>
    <w:sectPr w:rsidR="00962958" w:rsidRPr="0014758F" w:rsidSect="0057222E">
      <w:headerReference w:type="default" r:id="rId54"/>
      <w:footerReference w:type="default" r:id="rId55"/>
      <w:footerReference w:type="first" r:id="rId56"/>
      <w:pgSz w:w="11906" w:h="16838" w:code="9"/>
      <w:pgMar w:top="720" w:right="720" w:bottom="720" w:left="720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56DDE" w14:textId="77777777" w:rsidR="0057222E" w:rsidRDefault="0057222E" w:rsidP="004B7E44">
      <w:r>
        <w:separator/>
      </w:r>
    </w:p>
  </w:endnote>
  <w:endnote w:type="continuationSeparator" w:id="0">
    <w:p w14:paraId="6B6A0806" w14:textId="77777777" w:rsidR="0057222E" w:rsidRDefault="0057222E" w:rsidP="004B7E44">
      <w:r>
        <w:continuationSeparator/>
      </w:r>
    </w:p>
  </w:endnote>
  <w:endnote w:type="continuationNotice" w:id="1">
    <w:p w14:paraId="69520D2F" w14:textId="77777777" w:rsidR="006F4DAC" w:rsidRDefault="006F4DA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40D06366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4AD0A17F" w14:textId="554ABA70" w:rsidR="004B7E44" w:rsidRDefault="004B7E44" w:rsidP="004B7E44">
          <w:pPr>
            <w:pStyle w:val="Pidipagina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4E18B6" w14:textId="77777777" w:rsidR="005A718F" w:rsidRDefault="005A718F" w:rsidP="004B7E44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9120E9">
          <w:rPr>
            <w:noProof/>
            <w:lang w:bidi="it-IT"/>
          </w:rPr>
          <w:t>1</w:t>
        </w:r>
        <w:r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255E5" w14:textId="77777777" w:rsidR="0057222E" w:rsidRDefault="0057222E" w:rsidP="004B7E44">
      <w:r>
        <w:separator/>
      </w:r>
    </w:p>
  </w:footnote>
  <w:footnote w:type="continuationSeparator" w:id="0">
    <w:p w14:paraId="50A9A990" w14:textId="77777777" w:rsidR="0057222E" w:rsidRDefault="0057222E" w:rsidP="004B7E44">
      <w:r>
        <w:continuationSeparator/>
      </w:r>
    </w:p>
  </w:footnote>
  <w:footnote w:type="continuationNotice" w:id="1">
    <w:p w14:paraId="3290E67D" w14:textId="77777777" w:rsidR="006F4DAC" w:rsidRDefault="006F4DA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428693FD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2CC2A6D2" w14:textId="7B19691F" w:rsidR="004B7E44" w:rsidRDefault="00977656" w:rsidP="004B7E44">
          <w:pPr>
            <w:pStyle w:val="Intestazione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D36BC46" wp14:editId="15EB333D">
                    <wp:extent cx="1352550" cy="592455"/>
                    <wp:effectExtent l="0" t="0" r="3810" b="0"/>
                    <wp:docPr id="1772934002" name="Rettangolo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52550" cy="59245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212568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it-IT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it-IT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it-IT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it-IT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it-IT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D36BC46" id="Rettango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" fillcolor="#ffca08 [3204]" stroked="f" strokeweight="2pt">
                    <v:textbox>
                      <w:txbxContent>
                        <w:p w14:paraId="49212568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it-IT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it-IT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it-IT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it-IT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it-IT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5D49"/>
    <w:multiLevelType w:val="hybridMultilevel"/>
    <w:tmpl w:val="E52C516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718EF"/>
    <w:multiLevelType w:val="hybridMultilevel"/>
    <w:tmpl w:val="886ACC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32A3C"/>
    <w:multiLevelType w:val="hybridMultilevel"/>
    <w:tmpl w:val="415A7F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8B0731"/>
    <w:multiLevelType w:val="hybridMultilevel"/>
    <w:tmpl w:val="37A65E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C2A04"/>
    <w:multiLevelType w:val="hybridMultilevel"/>
    <w:tmpl w:val="19EA75D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C84451"/>
    <w:multiLevelType w:val="hybridMultilevel"/>
    <w:tmpl w:val="3CB0AE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3060F"/>
    <w:multiLevelType w:val="hybridMultilevel"/>
    <w:tmpl w:val="62F6159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226829">
    <w:abstractNumId w:val="5"/>
  </w:num>
  <w:num w:numId="2" w16cid:durableId="991182164">
    <w:abstractNumId w:val="0"/>
  </w:num>
  <w:num w:numId="3" w16cid:durableId="46687027">
    <w:abstractNumId w:val="6"/>
  </w:num>
  <w:num w:numId="4" w16cid:durableId="1187865794">
    <w:abstractNumId w:val="3"/>
  </w:num>
  <w:num w:numId="5" w16cid:durableId="1451894459">
    <w:abstractNumId w:val="1"/>
  </w:num>
  <w:num w:numId="6" w16cid:durableId="1235971603">
    <w:abstractNumId w:val="2"/>
  </w:num>
  <w:num w:numId="7" w16cid:durableId="3093335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6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BD1"/>
    <w:rsid w:val="00041315"/>
    <w:rsid w:val="000450F6"/>
    <w:rsid w:val="000564D7"/>
    <w:rsid w:val="000663F3"/>
    <w:rsid w:val="00073FC3"/>
    <w:rsid w:val="000821D9"/>
    <w:rsid w:val="000A7342"/>
    <w:rsid w:val="000B6466"/>
    <w:rsid w:val="00107B8E"/>
    <w:rsid w:val="00127CCE"/>
    <w:rsid w:val="0013262F"/>
    <w:rsid w:val="00142E6A"/>
    <w:rsid w:val="0014758F"/>
    <w:rsid w:val="00156A37"/>
    <w:rsid w:val="00175EB8"/>
    <w:rsid w:val="001836B4"/>
    <w:rsid w:val="001915C9"/>
    <w:rsid w:val="001A0CF6"/>
    <w:rsid w:val="001C7C0B"/>
    <w:rsid w:val="001E4907"/>
    <w:rsid w:val="001F7D0C"/>
    <w:rsid w:val="0020232F"/>
    <w:rsid w:val="00203D3A"/>
    <w:rsid w:val="00293B83"/>
    <w:rsid w:val="002B2D2B"/>
    <w:rsid w:val="002D3CE2"/>
    <w:rsid w:val="002E3F95"/>
    <w:rsid w:val="002F6AA5"/>
    <w:rsid w:val="003100B9"/>
    <w:rsid w:val="003253C3"/>
    <w:rsid w:val="00367307"/>
    <w:rsid w:val="00373E8C"/>
    <w:rsid w:val="003749E2"/>
    <w:rsid w:val="003A1851"/>
    <w:rsid w:val="003A3D54"/>
    <w:rsid w:val="003F61C6"/>
    <w:rsid w:val="00405EE4"/>
    <w:rsid w:val="00415B0A"/>
    <w:rsid w:val="00464383"/>
    <w:rsid w:val="004A1069"/>
    <w:rsid w:val="004B7E44"/>
    <w:rsid w:val="004D46FD"/>
    <w:rsid w:val="004D5252"/>
    <w:rsid w:val="004F118B"/>
    <w:rsid w:val="004F2B86"/>
    <w:rsid w:val="005010D7"/>
    <w:rsid w:val="00530285"/>
    <w:rsid w:val="0057222E"/>
    <w:rsid w:val="00581AE4"/>
    <w:rsid w:val="005834D4"/>
    <w:rsid w:val="005A57AB"/>
    <w:rsid w:val="005A718F"/>
    <w:rsid w:val="005B225C"/>
    <w:rsid w:val="005D4C93"/>
    <w:rsid w:val="005D5BA3"/>
    <w:rsid w:val="005F77F3"/>
    <w:rsid w:val="006023E1"/>
    <w:rsid w:val="00606FA8"/>
    <w:rsid w:val="00611411"/>
    <w:rsid w:val="00640956"/>
    <w:rsid w:val="006668F4"/>
    <w:rsid w:val="00675392"/>
    <w:rsid w:val="00680719"/>
    <w:rsid w:val="006A3882"/>
    <w:rsid w:val="006A3CE7"/>
    <w:rsid w:val="006F4DAC"/>
    <w:rsid w:val="00702B3A"/>
    <w:rsid w:val="007039BE"/>
    <w:rsid w:val="00711E90"/>
    <w:rsid w:val="00721B55"/>
    <w:rsid w:val="0074291E"/>
    <w:rsid w:val="007516CF"/>
    <w:rsid w:val="00764F67"/>
    <w:rsid w:val="0078356C"/>
    <w:rsid w:val="007B15BF"/>
    <w:rsid w:val="007F2E97"/>
    <w:rsid w:val="00800CE1"/>
    <w:rsid w:val="00843016"/>
    <w:rsid w:val="00854F26"/>
    <w:rsid w:val="00877A18"/>
    <w:rsid w:val="00881F01"/>
    <w:rsid w:val="008962ED"/>
    <w:rsid w:val="008A4B50"/>
    <w:rsid w:val="008B33BC"/>
    <w:rsid w:val="008B5893"/>
    <w:rsid w:val="008E16DF"/>
    <w:rsid w:val="009001DB"/>
    <w:rsid w:val="00904A86"/>
    <w:rsid w:val="009120E9"/>
    <w:rsid w:val="00926CE6"/>
    <w:rsid w:val="00945900"/>
    <w:rsid w:val="00952F7B"/>
    <w:rsid w:val="00962958"/>
    <w:rsid w:val="00977656"/>
    <w:rsid w:val="009B5D8D"/>
    <w:rsid w:val="009C396C"/>
    <w:rsid w:val="009D4BCE"/>
    <w:rsid w:val="009E4B97"/>
    <w:rsid w:val="009F204B"/>
    <w:rsid w:val="00A15BF7"/>
    <w:rsid w:val="00A42764"/>
    <w:rsid w:val="00A77B23"/>
    <w:rsid w:val="00B446CC"/>
    <w:rsid w:val="00B572B4"/>
    <w:rsid w:val="00BA1AB1"/>
    <w:rsid w:val="00BA639A"/>
    <w:rsid w:val="00BB2A5C"/>
    <w:rsid w:val="00BC7043"/>
    <w:rsid w:val="00BE3264"/>
    <w:rsid w:val="00C055B4"/>
    <w:rsid w:val="00C22485"/>
    <w:rsid w:val="00C22DFF"/>
    <w:rsid w:val="00C4745C"/>
    <w:rsid w:val="00C61273"/>
    <w:rsid w:val="00C81582"/>
    <w:rsid w:val="00CC4AF0"/>
    <w:rsid w:val="00D019A2"/>
    <w:rsid w:val="00D15EAB"/>
    <w:rsid w:val="00D2221F"/>
    <w:rsid w:val="00D53E88"/>
    <w:rsid w:val="00D57065"/>
    <w:rsid w:val="00D7316B"/>
    <w:rsid w:val="00DB26A7"/>
    <w:rsid w:val="00DB77D5"/>
    <w:rsid w:val="00E35A1B"/>
    <w:rsid w:val="00E71DBB"/>
    <w:rsid w:val="00E76CAD"/>
    <w:rsid w:val="00E94B5F"/>
    <w:rsid w:val="00EA14C6"/>
    <w:rsid w:val="00EC2054"/>
    <w:rsid w:val="00ED4BD1"/>
    <w:rsid w:val="00ED4E37"/>
    <w:rsid w:val="00EE3E40"/>
    <w:rsid w:val="00EE7073"/>
    <w:rsid w:val="00F12703"/>
    <w:rsid w:val="00F45A21"/>
    <w:rsid w:val="00F54FD0"/>
    <w:rsid w:val="00F90926"/>
    <w:rsid w:val="00FF69B0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409516C3"/>
  <w15:docId w15:val="{B05CEB25-7158-48A6-AEA0-8FDBD50F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0CF6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Titolo1">
    <w:name w:val="heading 1"/>
    <w:basedOn w:val="Normale"/>
    <w:link w:val="Titolo1Carattere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itolo2">
    <w:name w:val="heading 2"/>
    <w:basedOn w:val="Normale"/>
    <w:link w:val="Titolo2Carattere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itolo3">
    <w:name w:val="heading 3"/>
    <w:basedOn w:val="Normale"/>
    <w:link w:val="Titolo3Carattere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itolo4">
    <w:name w:val="heading 4"/>
    <w:basedOn w:val="Normale"/>
    <w:link w:val="Titolo4Carattere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Titolo5">
    <w:name w:val="heading 5"/>
    <w:basedOn w:val="Normale"/>
    <w:next w:val="Normale"/>
    <w:link w:val="Titolo5Carattere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olo">
    <w:name w:val="Title"/>
    <w:basedOn w:val="Normale"/>
    <w:link w:val="TitoloCarattere"/>
    <w:uiPriority w:val="1"/>
    <w:qFormat/>
    <w:rsid w:val="00675392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2"/>
      <w:szCs w:val="40"/>
    </w:rPr>
  </w:style>
  <w:style w:type="character" w:customStyle="1" w:styleId="TitoloCarattere">
    <w:name w:val="Titolo Carattere"/>
    <w:basedOn w:val="Carpredefinitoparagrafo"/>
    <w:link w:val="Titolo"/>
    <w:uiPriority w:val="1"/>
    <w:rsid w:val="00675392"/>
    <w:rPr>
      <w:rFonts w:asciiTheme="majorHAnsi" w:eastAsia="Times New Roman" w:hAnsiTheme="majorHAnsi" w:cs="Times New Roman"/>
      <w:b/>
      <w:caps/>
      <w:color w:val="FFFFFF" w:themeColor="background1"/>
      <w:sz w:val="92"/>
      <w:szCs w:val="40"/>
    </w:rPr>
  </w:style>
  <w:style w:type="paragraph" w:styleId="Sottotitolo">
    <w:name w:val="Subtitle"/>
    <w:basedOn w:val="Normale"/>
    <w:link w:val="SottotitoloCarattere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ottotitoloCarattere">
    <w:name w:val="Sottotitolo Carattere"/>
    <w:basedOn w:val="Carpredefinitoparagrafo"/>
    <w:link w:val="Sottotito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essunaspaziatura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itolo2Carattere">
    <w:name w:val="Titolo 2 Carattere"/>
    <w:basedOn w:val="Carpredefinitoparagrafo"/>
    <w:link w:val="Tito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itolo3Carattere">
    <w:name w:val="Titolo 3 Carattere"/>
    <w:basedOn w:val="Carpredefinitoparagrafo"/>
    <w:link w:val="Tito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Capitolo">
    <w:name w:val="Capitolo"/>
    <w:basedOn w:val="Normale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Titolo5Carattere">
    <w:name w:val="Titolo 5 Carattere"/>
    <w:basedOn w:val="Carpredefinitoparagrafo"/>
    <w:link w:val="Tito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A718F"/>
    <w:pPr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718F"/>
  </w:style>
  <w:style w:type="paragraph" w:styleId="Pidipagina">
    <w:name w:val="footer"/>
    <w:basedOn w:val="Normale"/>
    <w:link w:val="PidipaginaCarattere"/>
    <w:uiPriority w:val="99"/>
    <w:unhideWhenUsed/>
    <w:rsid w:val="005A718F"/>
    <w:pPr>
      <w:spacing w:line="240" w:lineRule="auto"/>
      <w:jc w:val="center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718F"/>
  </w:style>
  <w:style w:type="character" w:styleId="Testosegnaposto">
    <w:name w:val="Placeholder Text"/>
    <w:basedOn w:val="Carpredefinitoparagrafo"/>
    <w:uiPriority w:val="99"/>
    <w:semiHidden/>
    <w:rsid w:val="00945900"/>
    <w:rPr>
      <w:color w:val="808080"/>
    </w:rPr>
  </w:style>
  <w:style w:type="paragraph" w:styleId="Paragrafoelenco">
    <w:name w:val="List Paragraph"/>
    <w:basedOn w:val="Normale"/>
    <w:uiPriority w:val="34"/>
    <w:unhideWhenUsed/>
    <w:qFormat/>
    <w:rsid w:val="001A0CF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F204B"/>
    <w:rPr>
      <w:color w:val="2998E3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204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204B"/>
    <w:rPr>
      <w:color w:val="7F723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png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gusto.fanti\AppData\Local\Microsoft\Office\16.0\DTS\it-IT%7b1A9F553C-6944-478A-974E-AA3DFC1E87A1%7d\%7b13B3E6B3-FFDA-4CC3-B4C0-13BB8BE0FB1E%7dtf16392796_win32.dotx" TargetMode="External"/></Relationships>
</file>

<file path=word/theme/theme1.xml><?xml version="1.0" encoding="utf-8"?>
<a:theme xmlns:a="http://schemas.openxmlformats.org/drawingml/2006/main" name="Theme2">
  <a:themeElements>
    <a:clrScheme name="Gia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89FFE55E16CC4CAA8CACC3A910329D" ma:contentTypeVersion="13" ma:contentTypeDescription="Creare un nuovo documento." ma:contentTypeScope="" ma:versionID="ce169f214d4e8171fdc990974468972b">
  <xsd:schema xmlns:xsd="http://www.w3.org/2001/XMLSchema" xmlns:xs="http://www.w3.org/2001/XMLSchema" xmlns:p="http://schemas.microsoft.com/office/2006/metadata/properties" xmlns:ns3="9051d6c2-2bec-4fe0-8ba8-36160e629c7e" xmlns:ns4="026b5c1c-e4fe-4a80-8407-58d81ee54511" targetNamespace="http://schemas.microsoft.com/office/2006/metadata/properties" ma:root="true" ma:fieldsID="15c840c5a2188f9d1d7b3d997c04ba6d" ns3:_="" ns4:_="">
    <xsd:import namespace="9051d6c2-2bec-4fe0-8ba8-36160e629c7e"/>
    <xsd:import namespace="026b5c1c-e4fe-4a80-8407-58d81ee5451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1d6c2-2bec-4fe0-8ba8-36160e629c7e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b5c1c-e4fe-4a80-8407-58d81ee5451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51d6c2-2bec-4fe0-8ba8-36160e629c7e" xsi:nil="true"/>
  </documentManagement>
</p:properties>
</file>

<file path=customXml/itemProps1.xml><?xml version="1.0" encoding="utf-8"?>
<ds:datastoreItem xmlns:ds="http://schemas.openxmlformats.org/officeDocument/2006/customXml" ds:itemID="{4604A060-4F92-4736-8972-3ED65585D7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994EEC-103A-4EE8-9BCE-9E1AE65B8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51d6c2-2bec-4fe0-8ba8-36160e629c7e"/>
    <ds:schemaRef ds:uri="026b5c1c-e4fe-4a80-8407-58d81ee54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FAF4B4-80FC-4CF2-94F9-9A5E6A91C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54CCFC-5C14-491F-B276-583ABC81FD35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9051d6c2-2bec-4fe0-8ba8-36160e629c7e"/>
    <ds:schemaRef ds:uri="http://schemas.openxmlformats.org/package/2006/metadata/core-properties"/>
    <ds:schemaRef ds:uri="026b5c1c-e4fe-4a80-8407-58d81ee54511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{13B3E6B3-FFDA-4CC3-B4C0-13BB8BE0FB1E}tf16392796_win32</Template>
  <TotalTime>1</TotalTime>
  <Pages>14</Pages>
  <Words>1692</Words>
  <Characters>9648</Characters>
  <Application>Microsoft Office Word</Application>
  <DocSecurity>0</DocSecurity>
  <Lines>80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Fanti</dc:creator>
  <cp:keywords/>
  <dc:description/>
  <cp:lastModifiedBy>Rita Iescone</cp:lastModifiedBy>
  <cp:revision>2</cp:revision>
  <dcterms:created xsi:type="dcterms:W3CDTF">2023-12-21T09:17:00Z</dcterms:created>
  <dcterms:modified xsi:type="dcterms:W3CDTF">2023-12-21T09:17:00Z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0x0101004889FFE55E16CC4CAA8CACC3A910329D</vt:lpwstr>
  </property>
</Properties>
</file>